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D4295" w14:textId="7ECA795E" w:rsidR="00806FF3" w:rsidRPr="006A2E52" w:rsidRDefault="003D3BF8" w:rsidP="00806FF3">
      <w:pPr>
        <w:rPr>
          <w:rFonts w:ascii="Trebuchet MS" w:hAnsi="Trebuchet MS" w:cs="Arial"/>
          <w:b/>
          <w:bCs/>
          <w:color w:val="5785A0"/>
          <w:lang w:val="de-CH"/>
        </w:rPr>
      </w:pPr>
      <w:r w:rsidRPr="006A2E52">
        <w:rPr>
          <w:rFonts w:ascii="Trebuchet MS" w:hAnsi="Trebuchet MS" w:cs="Arial"/>
          <w:b/>
          <w:bCs/>
          <w:color w:val="5785A0"/>
          <w:lang w:val="de-CH"/>
        </w:rPr>
        <w:t>Anmeldeformular zur Generalve</w:t>
      </w:r>
      <w:r w:rsidR="00DD0DD4" w:rsidRPr="006A2E52">
        <w:rPr>
          <w:rFonts w:ascii="Trebuchet MS" w:hAnsi="Trebuchet MS" w:cs="Arial"/>
          <w:b/>
          <w:bCs/>
          <w:color w:val="5785A0"/>
          <w:lang w:val="de-CH"/>
        </w:rPr>
        <w:t>r</w:t>
      </w:r>
      <w:r w:rsidR="00900CF2" w:rsidRPr="006A2E52">
        <w:rPr>
          <w:rFonts w:ascii="Trebuchet MS" w:hAnsi="Trebuchet MS" w:cs="Arial"/>
          <w:b/>
          <w:bCs/>
          <w:color w:val="5785A0"/>
          <w:lang w:val="de-CH"/>
        </w:rPr>
        <w:t xml:space="preserve">sammlung vom </w:t>
      </w:r>
      <w:r w:rsidR="00D4791A" w:rsidRPr="006A2E52">
        <w:rPr>
          <w:rFonts w:ascii="Trebuchet MS" w:hAnsi="Trebuchet MS" w:cs="Arial"/>
          <w:b/>
          <w:bCs/>
          <w:color w:val="5785A0"/>
          <w:lang w:val="de-CH"/>
        </w:rPr>
        <w:t>10</w:t>
      </w:r>
      <w:r w:rsidR="00900CF2" w:rsidRPr="006A2E52">
        <w:rPr>
          <w:rFonts w:ascii="Trebuchet MS" w:hAnsi="Trebuchet MS" w:cs="Arial"/>
          <w:b/>
          <w:bCs/>
          <w:color w:val="5785A0"/>
          <w:lang w:val="de-CH"/>
        </w:rPr>
        <w:t>./1</w:t>
      </w:r>
      <w:r w:rsidR="00D4791A" w:rsidRPr="006A2E52">
        <w:rPr>
          <w:rFonts w:ascii="Trebuchet MS" w:hAnsi="Trebuchet MS" w:cs="Arial"/>
          <w:b/>
          <w:bCs/>
          <w:color w:val="5785A0"/>
          <w:lang w:val="de-CH"/>
        </w:rPr>
        <w:t>1</w:t>
      </w:r>
      <w:r w:rsidRPr="006A2E52">
        <w:rPr>
          <w:rFonts w:ascii="Trebuchet MS" w:hAnsi="Trebuchet MS" w:cs="Arial"/>
          <w:b/>
          <w:bCs/>
          <w:color w:val="5785A0"/>
          <w:lang w:val="de-CH"/>
        </w:rPr>
        <w:t xml:space="preserve">. September </w:t>
      </w:r>
      <w:r w:rsidR="00AC455F" w:rsidRPr="006A2E52">
        <w:rPr>
          <w:rFonts w:ascii="Trebuchet MS" w:hAnsi="Trebuchet MS" w:cs="Arial"/>
          <w:b/>
          <w:bCs/>
          <w:color w:val="5785A0"/>
          <w:lang w:val="de-CH"/>
        </w:rPr>
        <w:t>20</w:t>
      </w:r>
      <w:r w:rsidR="00111E49" w:rsidRPr="006A2E52">
        <w:rPr>
          <w:rFonts w:ascii="Trebuchet MS" w:hAnsi="Trebuchet MS" w:cs="Arial"/>
          <w:b/>
          <w:bCs/>
          <w:color w:val="5785A0"/>
          <w:lang w:val="de-CH"/>
        </w:rPr>
        <w:t>2</w:t>
      </w:r>
      <w:r w:rsidR="00D4791A" w:rsidRPr="006A2E52">
        <w:rPr>
          <w:rFonts w:ascii="Trebuchet MS" w:hAnsi="Trebuchet MS" w:cs="Arial"/>
          <w:b/>
          <w:bCs/>
          <w:color w:val="5785A0"/>
          <w:lang w:val="de-CH"/>
        </w:rPr>
        <w:t>6</w:t>
      </w:r>
      <w:r w:rsidR="00AC455F" w:rsidRPr="006A2E52">
        <w:rPr>
          <w:rFonts w:ascii="Trebuchet MS" w:hAnsi="Trebuchet MS" w:cs="Arial"/>
          <w:b/>
          <w:bCs/>
          <w:color w:val="5785A0"/>
          <w:lang w:val="de-CH"/>
        </w:rPr>
        <w:t xml:space="preserve"> </w:t>
      </w:r>
      <w:r w:rsidRPr="006A2E52">
        <w:rPr>
          <w:rFonts w:ascii="Trebuchet MS" w:hAnsi="Trebuchet MS" w:cs="Arial"/>
          <w:b/>
          <w:bCs/>
          <w:color w:val="5785A0"/>
          <w:lang w:val="de-CH"/>
        </w:rPr>
        <w:t>in</w:t>
      </w:r>
      <w:r w:rsidR="00900CF2" w:rsidRPr="006A2E52">
        <w:rPr>
          <w:rFonts w:ascii="Trebuchet MS" w:hAnsi="Trebuchet MS" w:cs="Arial"/>
          <w:b/>
          <w:bCs/>
          <w:color w:val="5785A0"/>
          <w:lang w:val="de-CH"/>
        </w:rPr>
        <w:t xml:space="preserve"> </w:t>
      </w:r>
      <w:r w:rsidR="00D4791A" w:rsidRPr="006A2E52">
        <w:rPr>
          <w:rFonts w:ascii="Trebuchet MS" w:hAnsi="Trebuchet MS" w:cs="Arial"/>
          <w:b/>
          <w:bCs/>
          <w:color w:val="5785A0"/>
          <w:lang w:val="de-CH"/>
        </w:rPr>
        <w:t>Zürich</w:t>
      </w:r>
    </w:p>
    <w:p w14:paraId="3E2DEED7" w14:textId="0CDE50BC" w:rsidR="00042020" w:rsidRPr="00FB6D6C" w:rsidRDefault="00042020" w:rsidP="00806FF3">
      <w:pPr>
        <w:rPr>
          <w:rFonts w:ascii="Trebuchet MS" w:hAnsi="Trebuchet MS" w:cs="Arial"/>
          <w:color w:val="5785A0"/>
          <w:sz w:val="22"/>
          <w:szCs w:val="22"/>
          <w:lang w:val="de-CH"/>
        </w:rPr>
      </w:pPr>
      <w:r w:rsidRPr="00FB6D6C">
        <w:rPr>
          <w:rFonts w:ascii="Trebuchet MS" w:hAnsi="Trebuchet MS" w:cs="Arial"/>
          <w:sz w:val="22"/>
          <w:szCs w:val="22"/>
          <w:lang w:val="de-CH"/>
        </w:rPr>
        <w:t xml:space="preserve">Anmeldefrist: </w:t>
      </w:r>
      <w:r w:rsidRPr="00FB6D6C">
        <w:rPr>
          <w:rFonts w:ascii="Trebuchet MS" w:hAnsi="Trebuchet MS" w:cs="Arial"/>
          <w:b/>
          <w:bCs/>
          <w:color w:val="5785A0"/>
          <w:sz w:val="22"/>
          <w:szCs w:val="22"/>
          <w:lang w:val="de-CH"/>
        </w:rPr>
        <w:t>1</w:t>
      </w:r>
      <w:r w:rsidR="00BD582F" w:rsidRPr="00FB6D6C">
        <w:rPr>
          <w:rFonts w:ascii="Trebuchet MS" w:hAnsi="Trebuchet MS" w:cs="Arial"/>
          <w:b/>
          <w:bCs/>
          <w:color w:val="5785A0"/>
          <w:sz w:val="22"/>
          <w:szCs w:val="22"/>
          <w:lang w:val="de-CH"/>
        </w:rPr>
        <w:t>5</w:t>
      </w:r>
      <w:r w:rsidRPr="00FB6D6C">
        <w:rPr>
          <w:rFonts w:ascii="Trebuchet MS" w:hAnsi="Trebuchet MS" w:cs="Arial"/>
          <w:b/>
          <w:bCs/>
          <w:color w:val="5785A0"/>
          <w:sz w:val="22"/>
          <w:szCs w:val="22"/>
          <w:lang w:val="de-CH"/>
        </w:rPr>
        <w:t>. Mai 2026</w:t>
      </w:r>
    </w:p>
    <w:p w14:paraId="03F82067" w14:textId="4540D76B" w:rsidR="00AC23D0" w:rsidRPr="00FB6D6C" w:rsidRDefault="00042020" w:rsidP="00806FF3">
      <w:pPr>
        <w:rPr>
          <w:rFonts w:ascii="Trebuchet MS" w:hAnsi="Trebuchet MS" w:cs="Arial"/>
          <w:sz w:val="22"/>
          <w:szCs w:val="22"/>
          <w:lang w:val="de-CH"/>
        </w:rPr>
      </w:pPr>
      <w:r w:rsidRPr="00FB6D6C">
        <w:rPr>
          <w:rFonts w:ascii="Trebuchet MS" w:hAnsi="Trebuchet MS" w:cs="Arial"/>
          <w:sz w:val="22"/>
          <w:szCs w:val="22"/>
          <w:lang w:val="de-CH"/>
        </w:rPr>
        <w:t xml:space="preserve">Anmeldung per E-Mail an: </w:t>
      </w:r>
      <w:hyperlink r:id="rId11" w:history="1">
        <w:r w:rsidR="00A27925" w:rsidRPr="00F8194A">
          <w:rPr>
            <w:rStyle w:val="Hyperlink"/>
            <w:color w:val="5785A0"/>
            <w:sz w:val="22"/>
            <w:szCs w:val="22"/>
          </w:rPr>
          <w:t>gemeindefinanzen.gaz@ji.zh.ch</w:t>
        </w:r>
      </w:hyperlink>
    </w:p>
    <w:tbl>
      <w:tblPr>
        <w:tblStyle w:val="Tabellenraster"/>
        <w:tblW w:w="15625" w:type="dxa"/>
        <w:tblLayout w:type="fixed"/>
        <w:tblLook w:val="04A0" w:firstRow="1" w:lastRow="0" w:firstColumn="1" w:lastColumn="0" w:noHBand="0" w:noVBand="1"/>
      </w:tblPr>
      <w:tblGrid>
        <w:gridCol w:w="935"/>
        <w:gridCol w:w="1564"/>
        <w:gridCol w:w="1564"/>
        <w:gridCol w:w="3303"/>
        <w:gridCol w:w="1134"/>
        <w:gridCol w:w="1134"/>
        <w:gridCol w:w="797"/>
        <w:gridCol w:w="797"/>
        <w:gridCol w:w="797"/>
        <w:gridCol w:w="860"/>
        <w:gridCol w:w="860"/>
        <w:gridCol w:w="470"/>
        <w:gridCol w:w="470"/>
        <w:gridCol w:w="940"/>
      </w:tblGrid>
      <w:tr w:rsidR="00CB5C37" w:rsidRPr="006A2E52" w14:paraId="4B98F9B0" w14:textId="5A920744" w:rsidTr="00700343">
        <w:trPr>
          <w:trHeight w:val="368"/>
        </w:trPr>
        <w:tc>
          <w:tcPr>
            <w:tcW w:w="935" w:type="dxa"/>
            <w:shd w:val="clear" w:color="auto" w:fill="5785A0"/>
          </w:tcPr>
          <w:p w14:paraId="73CCD914" w14:textId="1CB9E328" w:rsidR="00CB5C37" w:rsidRPr="006A2E52" w:rsidRDefault="00CB5C37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Kanton</w:t>
            </w:r>
          </w:p>
        </w:tc>
        <w:tc>
          <w:tcPr>
            <w:tcW w:w="1564" w:type="dxa"/>
            <w:shd w:val="clear" w:color="auto" w:fill="5785A0"/>
          </w:tcPr>
          <w:p w14:paraId="14B0B96C" w14:textId="2BA8C24E" w:rsidR="00CB5C37" w:rsidRPr="006A2E52" w:rsidRDefault="00CB5C37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Name</w:t>
            </w:r>
          </w:p>
        </w:tc>
        <w:tc>
          <w:tcPr>
            <w:tcW w:w="1564" w:type="dxa"/>
            <w:shd w:val="clear" w:color="auto" w:fill="5785A0"/>
          </w:tcPr>
          <w:p w14:paraId="5AC62B7D" w14:textId="47279540" w:rsidR="00CB5C37" w:rsidRPr="006A2E52" w:rsidRDefault="00CB5C37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Vorname</w:t>
            </w:r>
          </w:p>
        </w:tc>
        <w:tc>
          <w:tcPr>
            <w:tcW w:w="3303" w:type="dxa"/>
            <w:shd w:val="clear" w:color="auto" w:fill="5785A0"/>
          </w:tcPr>
          <w:p w14:paraId="7F7F50A5" w14:textId="26E1E3BC" w:rsidR="00CB5C37" w:rsidRPr="006A2E52" w:rsidRDefault="00CB5C37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E-Mail</w:t>
            </w:r>
          </w:p>
        </w:tc>
        <w:tc>
          <w:tcPr>
            <w:tcW w:w="2268" w:type="dxa"/>
            <w:gridSpan w:val="2"/>
            <w:shd w:val="clear" w:color="auto" w:fill="5785A0"/>
          </w:tcPr>
          <w:p w14:paraId="584697C2" w14:textId="5C5D690D" w:rsidR="00CB5C37" w:rsidRPr="006A2E52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Teilnahme</w:t>
            </w:r>
          </w:p>
        </w:tc>
        <w:tc>
          <w:tcPr>
            <w:tcW w:w="2391" w:type="dxa"/>
            <w:gridSpan w:val="3"/>
            <w:shd w:val="clear" w:color="auto" w:fill="5785A0"/>
          </w:tcPr>
          <w:p w14:paraId="263D002D" w14:textId="7F13FA84" w:rsidR="00CB5C37" w:rsidRPr="006A2E52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Nachtessen</w:t>
            </w:r>
          </w:p>
        </w:tc>
        <w:tc>
          <w:tcPr>
            <w:tcW w:w="1720" w:type="dxa"/>
            <w:gridSpan w:val="2"/>
            <w:shd w:val="clear" w:color="auto" w:fill="5785A0"/>
          </w:tcPr>
          <w:p w14:paraId="4B076C65" w14:textId="77777777" w:rsidR="00CB5C37" w:rsidRPr="006A2E52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Rahmenprogramm</w:t>
            </w:r>
          </w:p>
          <w:p w14:paraId="68623E36" w14:textId="6B772EC1" w:rsidR="00CB5C37" w:rsidRPr="006A2E52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(A, B oder C)</w:t>
            </w:r>
          </w:p>
        </w:tc>
        <w:tc>
          <w:tcPr>
            <w:tcW w:w="940" w:type="dxa"/>
            <w:gridSpan w:val="2"/>
            <w:shd w:val="clear" w:color="auto" w:fill="5785A0"/>
          </w:tcPr>
          <w:p w14:paraId="4FAA2FAC" w14:textId="382F4DF4" w:rsidR="00CB5C37" w:rsidRPr="006A2E52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Sprache</w:t>
            </w:r>
          </w:p>
        </w:tc>
        <w:tc>
          <w:tcPr>
            <w:tcW w:w="940" w:type="dxa"/>
            <w:shd w:val="clear" w:color="auto" w:fill="5785A0"/>
          </w:tcPr>
          <w:p w14:paraId="0AC787DD" w14:textId="77777777" w:rsidR="00CB5C37" w:rsidRPr="006A2E52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Anfahrt</w:t>
            </w:r>
          </w:p>
          <w:p w14:paraId="2F2D9060" w14:textId="4E433A9D" w:rsidR="00367115" w:rsidRPr="006A2E52" w:rsidRDefault="00367115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mit Auto</w:t>
            </w:r>
          </w:p>
        </w:tc>
      </w:tr>
      <w:tr w:rsidR="00A10374" w:rsidRPr="006A2E52" w14:paraId="3B6AF86D" w14:textId="02087018" w:rsidTr="00700343">
        <w:trPr>
          <w:trHeight w:val="753"/>
        </w:trPr>
        <w:tc>
          <w:tcPr>
            <w:tcW w:w="935" w:type="dxa"/>
            <w:shd w:val="clear" w:color="auto" w:fill="5785A0"/>
          </w:tcPr>
          <w:p w14:paraId="46AFB200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  <w:shd w:val="clear" w:color="auto" w:fill="5785A0"/>
          </w:tcPr>
          <w:p w14:paraId="5D4C7467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  <w:shd w:val="clear" w:color="auto" w:fill="5785A0"/>
          </w:tcPr>
          <w:p w14:paraId="591A7B6B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  <w:shd w:val="clear" w:color="auto" w:fill="5785A0"/>
          </w:tcPr>
          <w:p w14:paraId="67FD9634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  <w:shd w:val="clear" w:color="auto" w:fill="5785A0"/>
          </w:tcPr>
          <w:p w14:paraId="570B49BD" w14:textId="79781B80" w:rsidR="00A10374" w:rsidRPr="006A2E52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mit Hotel</w:t>
            </w:r>
          </w:p>
          <w:p w14:paraId="06783D09" w14:textId="0270E66B" w:rsidR="00700343" w:rsidRPr="006A2E52" w:rsidRDefault="00CB5C37" w:rsidP="0070034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Fr. 230</w:t>
            </w:r>
          </w:p>
        </w:tc>
        <w:tc>
          <w:tcPr>
            <w:tcW w:w="1134" w:type="dxa"/>
            <w:shd w:val="clear" w:color="auto" w:fill="5785A0"/>
          </w:tcPr>
          <w:p w14:paraId="2EF93245" w14:textId="6C5BDA8C" w:rsidR="00A10374" w:rsidRPr="006A2E52" w:rsidRDefault="00CB5C37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ohne Hotel</w:t>
            </w:r>
          </w:p>
          <w:p w14:paraId="4DCA2436" w14:textId="42D50D6D" w:rsidR="00700343" w:rsidRPr="006A2E52" w:rsidRDefault="00CB5C37" w:rsidP="0070034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Fr. 150</w:t>
            </w:r>
          </w:p>
        </w:tc>
        <w:tc>
          <w:tcPr>
            <w:tcW w:w="797" w:type="dxa"/>
            <w:shd w:val="clear" w:color="auto" w:fill="5785A0"/>
          </w:tcPr>
          <w:p w14:paraId="5EDC1052" w14:textId="2395BF35" w:rsidR="00700343" w:rsidRPr="006A2E52" w:rsidRDefault="00A10374" w:rsidP="0070034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Fleisch</w:t>
            </w:r>
          </w:p>
        </w:tc>
        <w:tc>
          <w:tcPr>
            <w:tcW w:w="797" w:type="dxa"/>
            <w:shd w:val="clear" w:color="auto" w:fill="5785A0"/>
          </w:tcPr>
          <w:p w14:paraId="61674343" w14:textId="0010E7B5" w:rsidR="00700343" w:rsidRPr="006A2E52" w:rsidRDefault="00A10374" w:rsidP="0070034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Vegi</w:t>
            </w:r>
          </w:p>
        </w:tc>
        <w:tc>
          <w:tcPr>
            <w:tcW w:w="797" w:type="dxa"/>
            <w:shd w:val="clear" w:color="auto" w:fill="5785A0"/>
          </w:tcPr>
          <w:p w14:paraId="518C4F69" w14:textId="4512DF64" w:rsidR="00700343" w:rsidRPr="006A2E52" w:rsidRDefault="00A10374" w:rsidP="0070034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Unver-</w:t>
            </w:r>
            <w:proofErr w:type="spellStart"/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trägl</w:t>
            </w:r>
            <w:proofErr w:type="spellEnd"/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 xml:space="preserve">. </w:t>
            </w:r>
            <w:proofErr w:type="spellStart"/>
            <w:r w:rsidR="00700343"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k</w:t>
            </w: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eit</w:t>
            </w:r>
            <w:proofErr w:type="spellEnd"/>
          </w:p>
        </w:tc>
        <w:tc>
          <w:tcPr>
            <w:tcW w:w="860" w:type="dxa"/>
            <w:shd w:val="clear" w:color="auto" w:fill="5785A0"/>
          </w:tcPr>
          <w:p w14:paraId="0ECF4278" w14:textId="24437D3A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Prio 1</w:t>
            </w:r>
          </w:p>
        </w:tc>
        <w:tc>
          <w:tcPr>
            <w:tcW w:w="860" w:type="dxa"/>
            <w:shd w:val="clear" w:color="auto" w:fill="5785A0"/>
          </w:tcPr>
          <w:p w14:paraId="4035A878" w14:textId="25FAD75E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Prio 2</w:t>
            </w:r>
          </w:p>
        </w:tc>
        <w:tc>
          <w:tcPr>
            <w:tcW w:w="470" w:type="dxa"/>
            <w:shd w:val="clear" w:color="auto" w:fill="5785A0"/>
          </w:tcPr>
          <w:p w14:paraId="658CEA3E" w14:textId="2CC3790C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D</w:t>
            </w:r>
          </w:p>
        </w:tc>
        <w:tc>
          <w:tcPr>
            <w:tcW w:w="470" w:type="dxa"/>
            <w:shd w:val="clear" w:color="auto" w:fill="5785A0"/>
          </w:tcPr>
          <w:p w14:paraId="6A0346E1" w14:textId="5897A82C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F</w:t>
            </w:r>
          </w:p>
        </w:tc>
        <w:tc>
          <w:tcPr>
            <w:tcW w:w="940" w:type="dxa"/>
            <w:shd w:val="clear" w:color="auto" w:fill="5785A0"/>
          </w:tcPr>
          <w:p w14:paraId="18C10B8F" w14:textId="56E0B3A2" w:rsidR="00AB609C" w:rsidRPr="006A2E52" w:rsidRDefault="00AB609C" w:rsidP="003E3103">
            <w:pPr>
              <w:spacing w:before="60" w:after="60"/>
              <w:jc w:val="center"/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</w:pPr>
            <w:r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Auto</w:t>
            </w:r>
            <w:r w:rsidR="00367115" w:rsidRPr="006A2E52">
              <w:rPr>
                <w:rFonts w:ascii="Trebuchet MS" w:hAnsi="Trebuchet MS" w:cs="Arial"/>
                <w:b/>
                <w:bCs/>
                <w:color w:val="FFFFFF" w:themeColor="background1"/>
                <w:sz w:val="16"/>
                <w:szCs w:val="16"/>
                <w:lang w:val="de-CH"/>
              </w:rPr>
              <w:t>-kenn-zeichen</w:t>
            </w:r>
          </w:p>
        </w:tc>
      </w:tr>
      <w:tr w:rsidR="00A10374" w:rsidRPr="006A2E52" w14:paraId="4CA071DE" w14:textId="40E52154" w:rsidTr="00A10374">
        <w:trPr>
          <w:trHeight w:val="368"/>
        </w:trPr>
        <w:tc>
          <w:tcPr>
            <w:tcW w:w="935" w:type="dxa"/>
          </w:tcPr>
          <w:p w14:paraId="71AB038F" w14:textId="1D9631A2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48B478A3" w14:textId="02AF63D9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4E84F070" w14:textId="5881B2A6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5D08CFC1" w14:textId="47210320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3616FB8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2ABB35E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6B1038B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685D5F4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611C5498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16E6417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1A69F11C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6D537D36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36F769BE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313C5CB9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  <w:tr w:rsidR="00A10374" w:rsidRPr="006A2E52" w14:paraId="057DD354" w14:textId="73BDEA70" w:rsidTr="00A10374">
        <w:trPr>
          <w:trHeight w:val="368"/>
        </w:trPr>
        <w:tc>
          <w:tcPr>
            <w:tcW w:w="935" w:type="dxa"/>
          </w:tcPr>
          <w:p w14:paraId="415FFADB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1A276B1E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75452347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786762A3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313FED3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7C7B52E1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22277907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5F5ABB9C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36DC471C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3BA0C52E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21B93E8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5AA1234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72D23666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57D7C498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  <w:tr w:rsidR="00A10374" w:rsidRPr="006A2E52" w14:paraId="10E24DF3" w14:textId="0B9DE971" w:rsidTr="00A10374">
        <w:trPr>
          <w:trHeight w:val="368"/>
        </w:trPr>
        <w:tc>
          <w:tcPr>
            <w:tcW w:w="935" w:type="dxa"/>
          </w:tcPr>
          <w:p w14:paraId="24221F2F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4C13231E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153715F6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7D522C98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5485C631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2B11331F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4DE306A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19820437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2BE86E86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0EE4DB88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7CC6A381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6B7B876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7D0701F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44114EF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  <w:tr w:rsidR="00A10374" w:rsidRPr="006A2E52" w14:paraId="3AA05F7D" w14:textId="670E6AE9" w:rsidTr="00A10374">
        <w:trPr>
          <w:trHeight w:val="368"/>
        </w:trPr>
        <w:tc>
          <w:tcPr>
            <w:tcW w:w="935" w:type="dxa"/>
          </w:tcPr>
          <w:p w14:paraId="08278D34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7060BD0F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4A41D8FE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5B2E5B84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1C79CF97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081D984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72673C5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7D820AE6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00E9162A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0903FF6F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796B055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19B7B80D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381C8ED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2F28540C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  <w:tr w:rsidR="00A10374" w:rsidRPr="006A2E52" w14:paraId="49C25795" w14:textId="392D1D50" w:rsidTr="00A10374">
        <w:trPr>
          <w:trHeight w:val="368"/>
        </w:trPr>
        <w:tc>
          <w:tcPr>
            <w:tcW w:w="935" w:type="dxa"/>
          </w:tcPr>
          <w:p w14:paraId="28108A69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1D9AA70D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51076D72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24FE9272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5544E5B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4F2CC60A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03B64873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03061CF4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1C91607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102E3B9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58B15E48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277ADA1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2F0E1181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12CA4E7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  <w:tr w:rsidR="00A10374" w:rsidRPr="006A2E52" w14:paraId="3478DD72" w14:textId="763030B8" w:rsidTr="00A10374">
        <w:trPr>
          <w:trHeight w:val="368"/>
        </w:trPr>
        <w:tc>
          <w:tcPr>
            <w:tcW w:w="935" w:type="dxa"/>
          </w:tcPr>
          <w:p w14:paraId="39E943BC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44D84A2E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38A29A1B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50FEDE04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5C9821F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535C94EA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21C9C314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544DA996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426FB8B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530EC496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7898827C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0DD2C0A4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69351523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31CA03B9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  <w:tr w:rsidR="00A10374" w:rsidRPr="006A2E52" w14:paraId="5D25A4FB" w14:textId="2DFD93DE" w:rsidTr="00A10374">
        <w:trPr>
          <w:trHeight w:val="368"/>
        </w:trPr>
        <w:tc>
          <w:tcPr>
            <w:tcW w:w="935" w:type="dxa"/>
          </w:tcPr>
          <w:p w14:paraId="20E061D3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5B159618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662C0AA1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42A0C29E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2C56F21A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1E92ACF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7C0200DA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73E7A0D4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1811EC1D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029BDB3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3034CBA8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7475B23D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6243C691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741E864F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  <w:tr w:rsidR="00A10374" w:rsidRPr="006A2E52" w14:paraId="73158EFF" w14:textId="52137CA9" w:rsidTr="00A10374">
        <w:trPr>
          <w:trHeight w:val="368"/>
        </w:trPr>
        <w:tc>
          <w:tcPr>
            <w:tcW w:w="935" w:type="dxa"/>
          </w:tcPr>
          <w:p w14:paraId="52D36057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1223BF8D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007844D1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20F4A912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6506D248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51BE091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026F4299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015AA481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0D658FD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0C4B93E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4A74B34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7A0D7718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719EC5C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50A231E4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  <w:tr w:rsidR="00A10374" w:rsidRPr="006A2E52" w14:paraId="68332599" w14:textId="7960D124" w:rsidTr="00A10374">
        <w:trPr>
          <w:trHeight w:val="368"/>
        </w:trPr>
        <w:tc>
          <w:tcPr>
            <w:tcW w:w="935" w:type="dxa"/>
          </w:tcPr>
          <w:p w14:paraId="15D39E53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726D9085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704E2B42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01DE8761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50FC4637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791E8BBD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23E3C7C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7472CE6A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7365A527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1D7DB1B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7A16BC1F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553BF5E2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7854CC6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12443FB4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  <w:tr w:rsidR="00A10374" w:rsidRPr="006A2E52" w14:paraId="4061D1C1" w14:textId="5F4C85F9" w:rsidTr="00A10374">
        <w:trPr>
          <w:trHeight w:val="368"/>
        </w:trPr>
        <w:tc>
          <w:tcPr>
            <w:tcW w:w="935" w:type="dxa"/>
          </w:tcPr>
          <w:p w14:paraId="36CEDC90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38F05BBA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564" w:type="dxa"/>
          </w:tcPr>
          <w:p w14:paraId="77FBB91F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3303" w:type="dxa"/>
          </w:tcPr>
          <w:p w14:paraId="0EF9D034" w14:textId="77777777" w:rsidR="00A10374" w:rsidRPr="006A2E52" w:rsidRDefault="00A10374" w:rsidP="003E3103">
            <w:pPr>
              <w:spacing w:before="60" w:after="60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20B50AC6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1134" w:type="dxa"/>
          </w:tcPr>
          <w:p w14:paraId="5C6B0407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10865FEE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0E1AE9B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797" w:type="dxa"/>
          </w:tcPr>
          <w:p w14:paraId="398479BB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2A3EBE8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860" w:type="dxa"/>
          </w:tcPr>
          <w:p w14:paraId="441FC803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1248F0D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470" w:type="dxa"/>
          </w:tcPr>
          <w:p w14:paraId="134B0740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  <w:tc>
          <w:tcPr>
            <w:tcW w:w="940" w:type="dxa"/>
          </w:tcPr>
          <w:p w14:paraId="15BC9A65" w14:textId="77777777" w:rsidR="00A10374" w:rsidRPr="006A2E52" w:rsidRDefault="00A10374" w:rsidP="003E3103">
            <w:pPr>
              <w:spacing w:before="60" w:after="60"/>
              <w:jc w:val="center"/>
              <w:rPr>
                <w:rFonts w:ascii="Trebuchet MS" w:hAnsi="Trebuchet MS" w:cs="Arial"/>
                <w:sz w:val="16"/>
                <w:szCs w:val="16"/>
                <w:lang w:val="de-CH"/>
              </w:rPr>
            </w:pPr>
          </w:p>
        </w:tc>
      </w:tr>
    </w:tbl>
    <w:p w14:paraId="298A8847" w14:textId="77777777" w:rsidR="00F443C0" w:rsidRPr="006A2E52" w:rsidRDefault="00F443C0" w:rsidP="00F437E4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14:paraId="51EE95CA" w14:textId="77777777" w:rsidR="00042020" w:rsidRPr="006A2E52" w:rsidRDefault="00042020" w:rsidP="00F437E4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14:paraId="24F4BD99" w14:textId="77777777" w:rsidR="00042020" w:rsidRPr="006A2E52" w:rsidRDefault="00042020">
      <w:pPr>
        <w:rPr>
          <w:rFonts w:ascii="Trebuchet MS" w:hAnsi="Trebuchet MS" w:cs="Arial"/>
          <w:sz w:val="20"/>
          <w:szCs w:val="20"/>
          <w:lang w:val="de-CH"/>
        </w:rPr>
      </w:pPr>
      <w:r w:rsidRPr="006A2E52">
        <w:rPr>
          <w:rFonts w:ascii="Trebuchet MS" w:hAnsi="Trebuchet MS" w:cs="Arial"/>
          <w:sz w:val="20"/>
          <w:szCs w:val="20"/>
          <w:lang w:val="de-CH"/>
        </w:rPr>
        <w:br w:type="page"/>
      </w:r>
    </w:p>
    <w:p w14:paraId="3454A7E3" w14:textId="50AD5723" w:rsidR="00042020" w:rsidRPr="00FB6D6C" w:rsidRDefault="00042020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de-CH"/>
        </w:rPr>
      </w:pPr>
      <w:r w:rsidRPr="00FB6D6C">
        <w:rPr>
          <w:rFonts w:ascii="Trebuchet MS" w:hAnsi="Trebuchet MS" w:cs="Arial"/>
          <w:sz w:val="22"/>
          <w:szCs w:val="22"/>
          <w:lang w:val="de-CH"/>
        </w:rPr>
        <w:lastRenderedPageBreak/>
        <w:t xml:space="preserve">Für die Teilnahme wird Ihnen eine Rechnung zugestellt. </w:t>
      </w:r>
    </w:p>
    <w:p w14:paraId="1D039BF6" w14:textId="77777777" w:rsidR="00042020" w:rsidRPr="00FB6D6C" w:rsidRDefault="00042020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de-CH"/>
        </w:rPr>
      </w:pPr>
    </w:p>
    <w:p w14:paraId="7DD696D8" w14:textId="77777777" w:rsidR="00042020" w:rsidRPr="00FB6D6C" w:rsidRDefault="00042020" w:rsidP="00042020">
      <w:pPr>
        <w:spacing w:after="0" w:line="240" w:lineRule="auto"/>
        <w:rPr>
          <w:rFonts w:ascii="Trebuchet MS" w:hAnsi="Trebuchet MS" w:cs="Arial"/>
          <w:color w:val="000000"/>
          <w:sz w:val="22"/>
          <w:szCs w:val="22"/>
          <w:lang w:val="de-CH"/>
        </w:rPr>
      </w:pPr>
      <w:r w:rsidRPr="00FB6D6C">
        <w:rPr>
          <w:rFonts w:ascii="Trebuchet MS" w:hAnsi="Trebuchet MS" w:cs="Arial"/>
          <w:color w:val="000000"/>
          <w:sz w:val="22"/>
          <w:szCs w:val="22"/>
          <w:lang w:val="de-CH"/>
        </w:rPr>
        <w:t xml:space="preserve">Konditionen für eine Rückerstattung bei schriftlicher Abmeldung unter Angabe des Grunds: </w:t>
      </w:r>
    </w:p>
    <w:p w14:paraId="2C65DDDF" w14:textId="77777777" w:rsidR="00042020" w:rsidRPr="00FB6D6C" w:rsidRDefault="00042020" w:rsidP="00042020">
      <w:pPr>
        <w:spacing w:after="0" w:line="240" w:lineRule="auto"/>
        <w:rPr>
          <w:rFonts w:ascii="Trebuchet MS" w:hAnsi="Trebuchet MS" w:cs="Arial"/>
          <w:sz w:val="22"/>
          <w:szCs w:val="22"/>
          <w:lang w:val="de-CH"/>
        </w:rPr>
      </w:pPr>
      <w:r w:rsidRPr="00FB6D6C">
        <w:rPr>
          <w:rFonts w:ascii="Trebuchet MS" w:hAnsi="Trebuchet MS" w:cs="Arial"/>
          <w:color w:val="000000"/>
          <w:sz w:val="22"/>
          <w:szCs w:val="22"/>
          <w:lang w:val="de-CH"/>
        </w:rPr>
        <w:t>Bei Abmeldungen vor dem 10. August 2026 wird die Hälfte der Kosten, bei späterer Abmeldung werden die vollen Kosten verrechnet.</w:t>
      </w:r>
    </w:p>
    <w:p w14:paraId="70111946" w14:textId="77777777" w:rsidR="00042020" w:rsidRPr="00FB6D6C" w:rsidRDefault="00042020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de-CH"/>
        </w:rPr>
      </w:pPr>
    </w:p>
    <w:p w14:paraId="3EE46D74" w14:textId="7B73EA96" w:rsidR="00042020" w:rsidRPr="00FB6D6C" w:rsidRDefault="00042020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de-CH"/>
        </w:rPr>
      </w:pPr>
      <w:r w:rsidRPr="00FB6D6C">
        <w:rPr>
          <w:rFonts w:ascii="Trebuchet MS" w:hAnsi="Trebuchet MS" w:cs="Arial"/>
          <w:sz w:val="22"/>
          <w:szCs w:val="22"/>
          <w:lang w:val="de-CH"/>
        </w:rPr>
        <w:t xml:space="preserve">Bitte untenstehend die Rechnungsadresse, </w:t>
      </w:r>
      <w:proofErr w:type="gramStart"/>
      <w:r w:rsidRPr="00FB6D6C">
        <w:rPr>
          <w:rFonts w:ascii="Trebuchet MS" w:hAnsi="Trebuchet MS" w:cs="Arial"/>
          <w:sz w:val="22"/>
          <w:szCs w:val="22"/>
          <w:lang w:val="de-CH"/>
        </w:rPr>
        <w:t>E-Mail Adresse</w:t>
      </w:r>
      <w:proofErr w:type="gramEnd"/>
      <w:r w:rsidRPr="00FB6D6C">
        <w:rPr>
          <w:rFonts w:ascii="Trebuchet MS" w:hAnsi="Trebuchet MS" w:cs="Arial"/>
          <w:sz w:val="22"/>
          <w:szCs w:val="22"/>
          <w:lang w:val="de-CH"/>
        </w:rPr>
        <w:t xml:space="preserve"> und die IBAN-Nummer für eine allfällige Rückerstattung angeben.</w:t>
      </w:r>
    </w:p>
    <w:p w14:paraId="0076EEF6" w14:textId="77777777" w:rsidR="00042020" w:rsidRPr="00FB6D6C" w:rsidRDefault="00042020" w:rsidP="00F437E4">
      <w:pPr>
        <w:spacing w:after="0" w:line="240" w:lineRule="auto"/>
        <w:rPr>
          <w:rFonts w:ascii="Trebuchet MS" w:hAnsi="Trebuchet MS" w:cs="Arial"/>
          <w:sz w:val="22"/>
          <w:szCs w:val="22"/>
          <w:lang w:val="de-CH"/>
        </w:rPr>
      </w:pPr>
    </w:p>
    <w:tbl>
      <w:tblPr>
        <w:tblStyle w:val="Tabellenraster"/>
        <w:tblpPr w:leftFromText="141" w:rightFromText="141" w:vertAnchor="text" w:tblpY="1"/>
        <w:tblOverlap w:val="never"/>
        <w:tblW w:w="1424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9"/>
        <w:gridCol w:w="4749"/>
        <w:gridCol w:w="4749"/>
      </w:tblGrid>
      <w:tr w:rsidR="00042020" w:rsidRPr="006A2E52" w14:paraId="319481BE" w14:textId="77777777" w:rsidTr="00700343">
        <w:trPr>
          <w:trHeight w:val="454"/>
        </w:trPr>
        <w:tc>
          <w:tcPr>
            <w:tcW w:w="4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85A0"/>
            <w:vAlign w:val="center"/>
          </w:tcPr>
          <w:p w14:paraId="370B3F29" w14:textId="3E76384D" w:rsidR="00042020" w:rsidRPr="006A2E52" w:rsidRDefault="00042020" w:rsidP="006C3EC1">
            <w:pPr>
              <w:pStyle w:val="berschrift1"/>
              <w:jc w:val="left"/>
              <w:rPr>
                <w:rFonts w:ascii="Trebuchet MS" w:hAnsi="Trebuchet MS" w:cs="Arial"/>
                <w:sz w:val="16"/>
                <w:szCs w:val="16"/>
                <w:lang w:val="de-DE"/>
              </w:rPr>
            </w:pPr>
            <w:r w:rsidRPr="006A2E52">
              <w:rPr>
                <w:rFonts w:ascii="Trebuchet MS" w:hAnsi="Trebuchet MS" w:cs="Arial"/>
                <w:sz w:val="16"/>
                <w:szCs w:val="16"/>
                <w:lang w:val="de-DE"/>
              </w:rPr>
              <w:t>Rechnungsadresse</w:t>
            </w:r>
          </w:p>
        </w:tc>
        <w:tc>
          <w:tcPr>
            <w:tcW w:w="4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85A0"/>
            <w:vAlign w:val="center"/>
          </w:tcPr>
          <w:p w14:paraId="4582D538" w14:textId="5ADF0EB9" w:rsidR="00042020" w:rsidRPr="006A2E52" w:rsidRDefault="00042020" w:rsidP="006C3EC1">
            <w:pPr>
              <w:pStyle w:val="berschrift1"/>
              <w:jc w:val="left"/>
              <w:rPr>
                <w:rFonts w:ascii="Trebuchet MS" w:hAnsi="Trebuchet MS" w:cs="Arial"/>
                <w:sz w:val="16"/>
                <w:szCs w:val="16"/>
                <w:lang w:val="de-DE"/>
              </w:rPr>
            </w:pPr>
            <w:r w:rsidRPr="006A2E52">
              <w:rPr>
                <w:rFonts w:ascii="Trebuchet MS" w:hAnsi="Trebuchet MS" w:cs="Arial"/>
                <w:sz w:val="16"/>
                <w:szCs w:val="16"/>
                <w:lang w:val="de-DE"/>
              </w:rPr>
              <w:t>E-Mail</w:t>
            </w:r>
          </w:p>
        </w:tc>
        <w:tc>
          <w:tcPr>
            <w:tcW w:w="47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785A0"/>
            <w:vAlign w:val="center"/>
          </w:tcPr>
          <w:p w14:paraId="473AB091" w14:textId="5CB5A6A3" w:rsidR="00042020" w:rsidRPr="006A2E52" w:rsidRDefault="00042020" w:rsidP="006C3EC1">
            <w:pPr>
              <w:pStyle w:val="berschrift1"/>
              <w:jc w:val="left"/>
              <w:rPr>
                <w:rFonts w:ascii="Trebuchet MS" w:hAnsi="Trebuchet MS" w:cs="Arial"/>
                <w:sz w:val="16"/>
                <w:szCs w:val="16"/>
                <w:lang w:val="de-DE"/>
              </w:rPr>
            </w:pPr>
            <w:r w:rsidRPr="006A2E52">
              <w:rPr>
                <w:rFonts w:ascii="Trebuchet MS" w:hAnsi="Trebuchet MS" w:cs="Arial"/>
                <w:sz w:val="16"/>
                <w:szCs w:val="16"/>
                <w:lang w:val="de-DE"/>
              </w:rPr>
              <w:t>IBAN-Nummer</w:t>
            </w:r>
          </w:p>
        </w:tc>
      </w:tr>
      <w:tr w:rsidR="00042020" w:rsidRPr="006A2E52" w14:paraId="36BC34AD" w14:textId="77777777" w:rsidTr="00345EE7">
        <w:trPr>
          <w:trHeight w:val="567"/>
        </w:trPr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E58857" w14:textId="77777777" w:rsidR="00042020" w:rsidRPr="006A2E52" w:rsidRDefault="00042020" w:rsidP="006C3EC1">
            <w:pPr>
              <w:pStyle w:val="berschrift1"/>
              <w:jc w:val="left"/>
              <w:rPr>
                <w:rFonts w:ascii="Trebuchet MS" w:hAnsi="Trebuchet MS" w:cs="Arial"/>
                <w:b w:val="0"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C2430" w14:textId="77777777" w:rsidR="00042020" w:rsidRPr="006A2E52" w:rsidRDefault="00042020" w:rsidP="006C3EC1">
            <w:pPr>
              <w:pStyle w:val="berschrift1"/>
              <w:jc w:val="left"/>
              <w:rPr>
                <w:rFonts w:ascii="Trebuchet MS" w:hAnsi="Trebuchet MS" w:cs="Arial"/>
                <w:b w:val="0"/>
                <w:color w:val="000000" w:themeColor="text1"/>
                <w:sz w:val="16"/>
                <w:szCs w:val="16"/>
                <w:lang w:val="de-DE"/>
              </w:rPr>
            </w:pPr>
          </w:p>
        </w:tc>
        <w:tc>
          <w:tcPr>
            <w:tcW w:w="47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4E9DB" w14:textId="77777777" w:rsidR="00042020" w:rsidRPr="006A2E52" w:rsidRDefault="00042020" w:rsidP="006C3EC1">
            <w:pPr>
              <w:pStyle w:val="berschrift1"/>
              <w:jc w:val="left"/>
              <w:rPr>
                <w:rFonts w:ascii="Trebuchet MS" w:hAnsi="Trebuchet MS" w:cs="Arial"/>
                <w:b w:val="0"/>
                <w:color w:val="000000" w:themeColor="text1"/>
                <w:sz w:val="16"/>
                <w:szCs w:val="16"/>
                <w:lang w:val="de-DE"/>
              </w:rPr>
            </w:pPr>
          </w:p>
        </w:tc>
      </w:tr>
    </w:tbl>
    <w:p w14:paraId="5B037F99" w14:textId="77777777" w:rsidR="00042020" w:rsidRPr="00FB6D6C" w:rsidRDefault="00042020">
      <w:pPr>
        <w:spacing w:after="0" w:line="240" w:lineRule="auto"/>
        <w:rPr>
          <w:rFonts w:ascii="Trebuchet MS" w:hAnsi="Trebuchet MS" w:cs="Arial"/>
          <w:sz w:val="22"/>
          <w:szCs w:val="22"/>
          <w:lang w:val="de-CH"/>
        </w:rPr>
      </w:pPr>
    </w:p>
    <w:sectPr w:rsidR="00042020" w:rsidRPr="00FB6D6C" w:rsidSect="006715AC">
      <w:headerReference w:type="default" r:id="rId12"/>
      <w:footerReference w:type="default" r:id="rId13"/>
      <w:pgSz w:w="16838" w:h="11906" w:orient="landscape" w:code="9"/>
      <w:pgMar w:top="916" w:right="1440" w:bottom="1134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F1A53" w14:textId="77777777" w:rsidR="00050B57" w:rsidRDefault="00050B57" w:rsidP="00650259">
      <w:pPr>
        <w:spacing w:after="0" w:line="240" w:lineRule="auto"/>
      </w:pPr>
      <w:r>
        <w:separator/>
      </w:r>
    </w:p>
  </w:endnote>
  <w:endnote w:type="continuationSeparator" w:id="0">
    <w:p w14:paraId="22911ED8" w14:textId="77777777" w:rsidR="00050B57" w:rsidRDefault="00050B5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7BC1E1-159E-4B28-A3B6-A8FA959940AE}"/>
    <w:embedBold r:id="rId2" w:fontKey="{F666AD08-39B3-465C-A70E-78E66837BE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6D7ECF5-CEF7-465F-979B-930CEB5A5929}"/>
    <w:embedBold r:id="rId4" w:fontKey="{759FF544-092D-49DD-88AD-12AF15C95597}"/>
    <w:embedItalic r:id="rId5" w:fontKey="{415856AD-F223-492E-A0AB-9C2BC8884E8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36243DB-25D2-4A94-848C-0B8A522089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8A6F396-271C-4E62-BA3A-CFEAE071D1E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E2AD36F4-2F61-4FAB-A13A-FAE4EF16FEDD}"/>
    <w:embedBold r:id="rId9" w:fontKey="{F3DEA354-A834-4D5E-944C-1778868B91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5954"/>
      <w:gridCol w:w="3072"/>
    </w:tblGrid>
    <w:tr w:rsidR="0073326A" w:rsidRPr="0073326A" w14:paraId="1618C2D2" w14:textId="77777777" w:rsidTr="00171A67">
      <w:tc>
        <w:tcPr>
          <w:tcW w:w="5954" w:type="dxa"/>
          <w:vAlign w:val="center"/>
        </w:tcPr>
        <w:p w14:paraId="2237CF7A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072" w:type="dxa"/>
          <w:vAlign w:val="center"/>
        </w:tcPr>
        <w:p w14:paraId="521F4EA4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EF6B294" w14:textId="77777777" w:rsidR="0073326A" w:rsidRDefault="0073326A" w:rsidP="0073326A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0CFFE" w14:textId="77777777" w:rsidR="00050B57" w:rsidRDefault="00050B57" w:rsidP="00650259">
      <w:pPr>
        <w:spacing w:after="0" w:line="240" w:lineRule="auto"/>
      </w:pPr>
      <w:r>
        <w:separator/>
      </w:r>
    </w:p>
  </w:footnote>
  <w:footnote w:type="continuationSeparator" w:id="0">
    <w:p w14:paraId="0CD9ED26" w14:textId="77777777" w:rsidR="00050B57" w:rsidRDefault="00050B5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C1542" w14:textId="7E73A9CF" w:rsidR="00650259" w:rsidRDefault="00253BCB" w:rsidP="00AC455F">
    <w:pPr>
      <w:pStyle w:val="KeinLeerraum"/>
    </w:pPr>
    <w:r w:rsidRPr="00BB2FB6">
      <w:rPr>
        <w:rFonts w:ascii="Arial" w:eastAsia="Times New Roman" w:hAnsi="Arial" w:cs="Arial"/>
        <w:bCs/>
        <w:noProof/>
        <w:sz w:val="24"/>
        <w:szCs w:val="24"/>
        <w:lang w:eastAsia="de-CH"/>
      </w:rPr>
      <w:drawing>
        <wp:inline distT="0" distB="0" distL="0" distR="0" wp14:anchorId="364660F6" wp14:editId="45029376">
          <wp:extent cx="3732357" cy="792608"/>
          <wp:effectExtent l="0" t="0" r="1905" b="7620"/>
          <wp:docPr id="14" name="Grafik 14" descr="C:\TEMP\7zO02753A06\logo-kkag-cacsfc-plus-langer-text-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TEMP\7zO02753A06\logo-kkag-cacsfc-plus-langer-text-gr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330" cy="813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97953028">
    <w:abstractNumId w:val="11"/>
  </w:num>
  <w:num w:numId="2" w16cid:durableId="2100711152">
    <w:abstractNumId w:val="7"/>
  </w:num>
  <w:num w:numId="3" w16cid:durableId="2029334143">
    <w:abstractNumId w:val="15"/>
  </w:num>
  <w:num w:numId="4" w16cid:durableId="1770734762">
    <w:abstractNumId w:val="12"/>
  </w:num>
  <w:num w:numId="5" w16cid:durableId="981734081">
    <w:abstractNumId w:val="13"/>
  </w:num>
  <w:num w:numId="6" w16cid:durableId="1700739568">
    <w:abstractNumId w:val="19"/>
  </w:num>
  <w:num w:numId="7" w16cid:durableId="852261710">
    <w:abstractNumId w:val="6"/>
  </w:num>
  <w:num w:numId="8" w16cid:durableId="1579443766">
    <w:abstractNumId w:val="10"/>
  </w:num>
  <w:num w:numId="9" w16cid:durableId="1308513774">
    <w:abstractNumId w:val="17"/>
  </w:num>
  <w:num w:numId="10" w16cid:durableId="494302136">
    <w:abstractNumId w:val="1"/>
  </w:num>
  <w:num w:numId="11" w16cid:durableId="1117406357">
    <w:abstractNumId w:val="5"/>
  </w:num>
  <w:num w:numId="12" w16cid:durableId="1712222019">
    <w:abstractNumId w:val="0"/>
  </w:num>
  <w:num w:numId="13" w16cid:durableId="1304189998">
    <w:abstractNumId w:val="2"/>
  </w:num>
  <w:num w:numId="14" w16cid:durableId="971324463">
    <w:abstractNumId w:val="9"/>
  </w:num>
  <w:num w:numId="15" w16cid:durableId="890770079">
    <w:abstractNumId w:val="8"/>
  </w:num>
  <w:num w:numId="16" w16cid:durableId="1567299594">
    <w:abstractNumId w:val="16"/>
  </w:num>
  <w:num w:numId="17" w16cid:durableId="329988666">
    <w:abstractNumId w:val="3"/>
  </w:num>
  <w:num w:numId="18" w16cid:durableId="143130956">
    <w:abstractNumId w:val="21"/>
  </w:num>
  <w:num w:numId="19" w16cid:durableId="1255941102">
    <w:abstractNumId w:val="18"/>
  </w:num>
  <w:num w:numId="20" w16cid:durableId="182714682">
    <w:abstractNumId w:val="14"/>
  </w:num>
  <w:num w:numId="21" w16cid:durableId="579407225">
    <w:abstractNumId w:val="20"/>
  </w:num>
  <w:num w:numId="22" w16cid:durableId="77570930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E20"/>
    <w:rsid w:val="000406AE"/>
    <w:rsid w:val="00042020"/>
    <w:rsid w:val="00050B57"/>
    <w:rsid w:val="00052382"/>
    <w:rsid w:val="0006568A"/>
    <w:rsid w:val="00076F0F"/>
    <w:rsid w:val="00084253"/>
    <w:rsid w:val="000D1F49"/>
    <w:rsid w:val="000D6773"/>
    <w:rsid w:val="00102922"/>
    <w:rsid w:val="00104385"/>
    <w:rsid w:val="00111E49"/>
    <w:rsid w:val="00134E55"/>
    <w:rsid w:val="00136593"/>
    <w:rsid w:val="00171A67"/>
    <w:rsid w:val="001727CA"/>
    <w:rsid w:val="001979D3"/>
    <w:rsid w:val="001A19FC"/>
    <w:rsid w:val="001C0C56"/>
    <w:rsid w:val="001E40F9"/>
    <w:rsid w:val="001F0608"/>
    <w:rsid w:val="00204B26"/>
    <w:rsid w:val="002177A3"/>
    <w:rsid w:val="00253BCB"/>
    <w:rsid w:val="00257184"/>
    <w:rsid w:val="00284061"/>
    <w:rsid w:val="00286E53"/>
    <w:rsid w:val="00290F5E"/>
    <w:rsid w:val="002B7A46"/>
    <w:rsid w:val="002C0A6E"/>
    <w:rsid w:val="002C16BD"/>
    <w:rsid w:val="002C1FCE"/>
    <w:rsid w:val="002C3C7B"/>
    <w:rsid w:val="002C56E6"/>
    <w:rsid w:val="002E4099"/>
    <w:rsid w:val="002E5B69"/>
    <w:rsid w:val="00314A46"/>
    <w:rsid w:val="00343DF9"/>
    <w:rsid w:val="00345EE7"/>
    <w:rsid w:val="00361E11"/>
    <w:rsid w:val="00367115"/>
    <w:rsid w:val="003B4744"/>
    <w:rsid w:val="003D3BF8"/>
    <w:rsid w:val="003E3103"/>
    <w:rsid w:val="003F0847"/>
    <w:rsid w:val="003F55D9"/>
    <w:rsid w:val="0040090B"/>
    <w:rsid w:val="00407B33"/>
    <w:rsid w:val="00430B06"/>
    <w:rsid w:val="0046302A"/>
    <w:rsid w:val="00487D2D"/>
    <w:rsid w:val="004C0555"/>
    <w:rsid w:val="004D5D62"/>
    <w:rsid w:val="004E5DAF"/>
    <w:rsid w:val="005112D0"/>
    <w:rsid w:val="00536538"/>
    <w:rsid w:val="00551503"/>
    <w:rsid w:val="00577E06"/>
    <w:rsid w:val="005A3BF7"/>
    <w:rsid w:val="005D6CC7"/>
    <w:rsid w:val="005E3D25"/>
    <w:rsid w:val="005F2035"/>
    <w:rsid w:val="005F44AD"/>
    <w:rsid w:val="005F7990"/>
    <w:rsid w:val="0063739C"/>
    <w:rsid w:val="00650259"/>
    <w:rsid w:val="00651C81"/>
    <w:rsid w:val="00670058"/>
    <w:rsid w:val="006715AC"/>
    <w:rsid w:val="006A2E52"/>
    <w:rsid w:val="006E62D8"/>
    <w:rsid w:val="00700343"/>
    <w:rsid w:val="007103AF"/>
    <w:rsid w:val="00713D1C"/>
    <w:rsid w:val="00732B16"/>
    <w:rsid w:val="0073326A"/>
    <w:rsid w:val="00770F25"/>
    <w:rsid w:val="007A35A8"/>
    <w:rsid w:val="007B0A85"/>
    <w:rsid w:val="007C6A52"/>
    <w:rsid w:val="008069BC"/>
    <w:rsid w:val="00806FF3"/>
    <w:rsid w:val="008152F8"/>
    <w:rsid w:val="0082043E"/>
    <w:rsid w:val="00832A07"/>
    <w:rsid w:val="00847F9A"/>
    <w:rsid w:val="00866022"/>
    <w:rsid w:val="00877287"/>
    <w:rsid w:val="008814C0"/>
    <w:rsid w:val="008E203A"/>
    <w:rsid w:val="008F4389"/>
    <w:rsid w:val="00900CF2"/>
    <w:rsid w:val="0091229C"/>
    <w:rsid w:val="009218D4"/>
    <w:rsid w:val="009246C8"/>
    <w:rsid w:val="00940E73"/>
    <w:rsid w:val="00941B71"/>
    <w:rsid w:val="00954593"/>
    <w:rsid w:val="00976D36"/>
    <w:rsid w:val="0098597D"/>
    <w:rsid w:val="009B21CF"/>
    <w:rsid w:val="009F619A"/>
    <w:rsid w:val="009F6DDE"/>
    <w:rsid w:val="00A06832"/>
    <w:rsid w:val="00A10374"/>
    <w:rsid w:val="00A23302"/>
    <w:rsid w:val="00A27925"/>
    <w:rsid w:val="00A370A8"/>
    <w:rsid w:val="00A51B9A"/>
    <w:rsid w:val="00A60442"/>
    <w:rsid w:val="00A91009"/>
    <w:rsid w:val="00AB0BCC"/>
    <w:rsid w:val="00AB6044"/>
    <w:rsid w:val="00AB609C"/>
    <w:rsid w:val="00AC23D0"/>
    <w:rsid w:val="00AC455F"/>
    <w:rsid w:val="00AD2EFF"/>
    <w:rsid w:val="00B160CA"/>
    <w:rsid w:val="00B230F0"/>
    <w:rsid w:val="00B328C8"/>
    <w:rsid w:val="00B50E3E"/>
    <w:rsid w:val="00B620F4"/>
    <w:rsid w:val="00B80DC3"/>
    <w:rsid w:val="00BD4753"/>
    <w:rsid w:val="00BD582F"/>
    <w:rsid w:val="00BD5CB1"/>
    <w:rsid w:val="00BE3A89"/>
    <w:rsid w:val="00BE62EE"/>
    <w:rsid w:val="00C003BA"/>
    <w:rsid w:val="00C12CCC"/>
    <w:rsid w:val="00C12F98"/>
    <w:rsid w:val="00C27FAC"/>
    <w:rsid w:val="00C46878"/>
    <w:rsid w:val="00C64D2F"/>
    <w:rsid w:val="00C65386"/>
    <w:rsid w:val="00C66136"/>
    <w:rsid w:val="00C666B4"/>
    <w:rsid w:val="00C72268"/>
    <w:rsid w:val="00CB3EA5"/>
    <w:rsid w:val="00CB4A51"/>
    <w:rsid w:val="00CB5C37"/>
    <w:rsid w:val="00CD0CC1"/>
    <w:rsid w:val="00CD4532"/>
    <w:rsid w:val="00CD47B0"/>
    <w:rsid w:val="00CE6104"/>
    <w:rsid w:val="00CE7918"/>
    <w:rsid w:val="00CF342C"/>
    <w:rsid w:val="00CF414E"/>
    <w:rsid w:val="00D06FC6"/>
    <w:rsid w:val="00D16163"/>
    <w:rsid w:val="00D252A6"/>
    <w:rsid w:val="00D4791A"/>
    <w:rsid w:val="00D65E20"/>
    <w:rsid w:val="00D711D1"/>
    <w:rsid w:val="00DB3FAD"/>
    <w:rsid w:val="00DB4303"/>
    <w:rsid w:val="00DD0DD4"/>
    <w:rsid w:val="00E61C09"/>
    <w:rsid w:val="00E677FE"/>
    <w:rsid w:val="00E90321"/>
    <w:rsid w:val="00EB3B58"/>
    <w:rsid w:val="00EC556B"/>
    <w:rsid w:val="00EC7359"/>
    <w:rsid w:val="00EE0241"/>
    <w:rsid w:val="00EE1DC3"/>
    <w:rsid w:val="00EE3054"/>
    <w:rsid w:val="00F00606"/>
    <w:rsid w:val="00F01256"/>
    <w:rsid w:val="00F0308A"/>
    <w:rsid w:val="00F37C2D"/>
    <w:rsid w:val="00F41FF5"/>
    <w:rsid w:val="00F437E4"/>
    <w:rsid w:val="00F443C0"/>
    <w:rsid w:val="00F76914"/>
    <w:rsid w:val="00FA30F8"/>
    <w:rsid w:val="00FB5368"/>
    <w:rsid w:val="00FB6D6C"/>
    <w:rsid w:val="00FC7475"/>
    <w:rsid w:val="00FE78A0"/>
    <w:rsid w:val="00FF2887"/>
    <w:rsid w:val="00FF28D8"/>
    <w:rsid w:val="00FF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48D2CC"/>
  <w15:chartTrackingRefBased/>
  <w15:docId w15:val="{823B3A23-C686-422C-9BDF-028C1414E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Mot-dise1">
    <w:name w:val="Mot-dièse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30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30F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43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4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emeindefinanzen.gaz@ji.zh.ch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GAS\AppData\Roaming\Microsoft\Templates\Liste%20de%20prix%20pour%20la%20lev&#233;e%20de%20fond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8C8D68-1845-4259-884C-6FB9987A5D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b6d1c10-a186-47ab-af91-cdbff51004f3}" enabled="1" method="Standard" siteId="{a020d0ae-094a-4d44-b66c-ac3fe8e90c5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Liste de prix pour la levée de fonds.dotx</Template>
  <TotalTime>0</TotalTime>
  <Pages>2</Pages>
  <Words>139</Words>
  <Characters>876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Vogler</dc:creator>
  <cp:keywords/>
  <dc:description/>
  <cp:lastModifiedBy>Manuela Vogler</cp:lastModifiedBy>
  <cp:revision>21</cp:revision>
  <dcterms:created xsi:type="dcterms:W3CDTF">2025-06-24T13:32:00Z</dcterms:created>
  <dcterms:modified xsi:type="dcterms:W3CDTF">2026-03-31T06:16:00Z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