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4295" w14:textId="21E43212" w:rsidR="00806FF3" w:rsidRPr="00A22161" w:rsidRDefault="00091CE9" w:rsidP="00806FF3">
      <w:pPr>
        <w:rPr>
          <w:rFonts w:ascii="Trebuchet MS" w:hAnsi="Trebuchet MS" w:cs="Arial"/>
          <w:b/>
          <w:bCs/>
          <w:color w:val="5785A0"/>
          <w:lang w:val="fr-CH"/>
        </w:rPr>
      </w:pPr>
      <w:r w:rsidRPr="00A22161">
        <w:rPr>
          <w:rFonts w:ascii="Trebuchet MS" w:hAnsi="Trebuchet MS" w:cs="Arial"/>
          <w:b/>
          <w:bCs/>
          <w:color w:val="5785A0"/>
          <w:lang w:val="fr-CH"/>
        </w:rPr>
        <w:t xml:space="preserve">Formulaire d’inscription à l’Assemblée Générale des </w:t>
      </w:r>
      <w:r w:rsidR="00D4791A" w:rsidRPr="00A22161">
        <w:rPr>
          <w:rFonts w:ascii="Trebuchet MS" w:hAnsi="Trebuchet MS" w:cs="Arial"/>
          <w:b/>
          <w:bCs/>
          <w:color w:val="5785A0"/>
          <w:lang w:val="fr-CH"/>
        </w:rPr>
        <w:t>10</w:t>
      </w:r>
      <w:r w:rsidR="00E00526">
        <w:rPr>
          <w:rFonts w:ascii="Trebuchet MS" w:hAnsi="Trebuchet MS" w:cs="Arial"/>
          <w:b/>
          <w:bCs/>
          <w:color w:val="5785A0"/>
          <w:lang w:val="fr-CH"/>
        </w:rPr>
        <w:t xml:space="preserve"> et </w:t>
      </w:r>
      <w:r w:rsidR="00900CF2" w:rsidRPr="00A22161">
        <w:rPr>
          <w:rFonts w:ascii="Trebuchet MS" w:hAnsi="Trebuchet MS" w:cs="Arial"/>
          <w:b/>
          <w:bCs/>
          <w:color w:val="5785A0"/>
          <w:lang w:val="fr-CH"/>
        </w:rPr>
        <w:t>1</w:t>
      </w:r>
      <w:r w:rsidR="00D4791A" w:rsidRPr="00A22161">
        <w:rPr>
          <w:rFonts w:ascii="Trebuchet MS" w:hAnsi="Trebuchet MS" w:cs="Arial"/>
          <w:b/>
          <w:bCs/>
          <w:color w:val="5785A0"/>
          <w:lang w:val="fr-CH"/>
        </w:rPr>
        <w:t>1</w:t>
      </w:r>
      <w:r w:rsidR="003D3BF8" w:rsidRPr="00A22161">
        <w:rPr>
          <w:rFonts w:ascii="Trebuchet MS" w:hAnsi="Trebuchet MS" w:cs="Arial"/>
          <w:b/>
          <w:bCs/>
          <w:color w:val="5785A0"/>
          <w:lang w:val="fr-CH"/>
        </w:rPr>
        <w:t xml:space="preserve"> </w:t>
      </w:r>
      <w:r w:rsidRPr="00A22161">
        <w:rPr>
          <w:rFonts w:ascii="Trebuchet MS" w:hAnsi="Trebuchet MS" w:cs="Arial"/>
          <w:b/>
          <w:bCs/>
          <w:color w:val="5785A0"/>
          <w:lang w:val="fr-CH"/>
        </w:rPr>
        <w:t>s</w:t>
      </w:r>
      <w:r w:rsidR="003D3BF8" w:rsidRPr="00A22161">
        <w:rPr>
          <w:rFonts w:ascii="Trebuchet MS" w:hAnsi="Trebuchet MS" w:cs="Arial"/>
          <w:b/>
          <w:bCs/>
          <w:color w:val="5785A0"/>
          <w:lang w:val="fr-CH"/>
        </w:rPr>
        <w:t>eptemb</w:t>
      </w:r>
      <w:r w:rsidRPr="00A22161">
        <w:rPr>
          <w:rFonts w:ascii="Trebuchet MS" w:hAnsi="Trebuchet MS" w:cs="Arial"/>
          <w:b/>
          <w:bCs/>
          <w:color w:val="5785A0"/>
          <w:lang w:val="fr-CH"/>
        </w:rPr>
        <w:t>re</w:t>
      </w:r>
      <w:r w:rsidR="003D3BF8" w:rsidRPr="00A22161">
        <w:rPr>
          <w:rFonts w:ascii="Trebuchet MS" w:hAnsi="Trebuchet MS" w:cs="Arial"/>
          <w:b/>
          <w:bCs/>
          <w:color w:val="5785A0"/>
          <w:lang w:val="fr-CH"/>
        </w:rPr>
        <w:t xml:space="preserve"> </w:t>
      </w:r>
      <w:r w:rsidR="00AC455F" w:rsidRPr="00A22161">
        <w:rPr>
          <w:rFonts w:ascii="Trebuchet MS" w:hAnsi="Trebuchet MS" w:cs="Arial"/>
          <w:b/>
          <w:bCs/>
          <w:color w:val="5785A0"/>
          <w:lang w:val="fr-CH"/>
        </w:rPr>
        <w:t>20</w:t>
      </w:r>
      <w:r w:rsidR="00111E49" w:rsidRPr="00A22161">
        <w:rPr>
          <w:rFonts w:ascii="Trebuchet MS" w:hAnsi="Trebuchet MS" w:cs="Arial"/>
          <w:b/>
          <w:bCs/>
          <w:color w:val="5785A0"/>
          <w:lang w:val="fr-CH"/>
        </w:rPr>
        <w:t>2</w:t>
      </w:r>
      <w:r w:rsidR="00D4791A" w:rsidRPr="00A22161">
        <w:rPr>
          <w:rFonts w:ascii="Trebuchet MS" w:hAnsi="Trebuchet MS" w:cs="Arial"/>
          <w:b/>
          <w:bCs/>
          <w:color w:val="5785A0"/>
          <w:lang w:val="fr-CH"/>
        </w:rPr>
        <w:t>6</w:t>
      </w:r>
      <w:r w:rsidR="00AC455F" w:rsidRPr="00A22161">
        <w:rPr>
          <w:rFonts w:ascii="Trebuchet MS" w:hAnsi="Trebuchet MS" w:cs="Arial"/>
          <w:b/>
          <w:bCs/>
          <w:color w:val="5785A0"/>
          <w:lang w:val="fr-CH"/>
        </w:rPr>
        <w:t xml:space="preserve"> </w:t>
      </w:r>
      <w:r w:rsidRPr="00A22161">
        <w:rPr>
          <w:rFonts w:ascii="Trebuchet MS" w:hAnsi="Trebuchet MS" w:cs="Arial"/>
          <w:b/>
          <w:bCs/>
          <w:color w:val="5785A0"/>
          <w:lang w:val="fr-CH"/>
        </w:rPr>
        <w:t>à</w:t>
      </w:r>
      <w:r w:rsidR="00900CF2" w:rsidRPr="00A22161">
        <w:rPr>
          <w:rFonts w:ascii="Trebuchet MS" w:hAnsi="Trebuchet MS" w:cs="Arial"/>
          <w:b/>
          <w:bCs/>
          <w:color w:val="5785A0"/>
          <w:lang w:val="fr-CH"/>
        </w:rPr>
        <w:t xml:space="preserve"> </w:t>
      </w:r>
      <w:r w:rsidR="00D4791A" w:rsidRPr="00A22161">
        <w:rPr>
          <w:rFonts w:ascii="Trebuchet MS" w:hAnsi="Trebuchet MS" w:cs="Arial"/>
          <w:b/>
          <w:bCs/>
          <w:color w:val="5785A0"/>
          <w:lang w:val="fr-CH"/>
        </w:rPr>
        <w:t>Z</w:t>
      </w:r>
      <w:r w:rsidR="00E00526">
        <w:rPr>
          <w:rFonts w:ascii="Trebuchet MS" w:hAnsi="Trebuchet MS" w:cs="Arial"/>
          <w:b/>
          <w:bCs/>
          <w:color w:val="5785A0"/>
          <w:lang w:val="fr-CH"/>
        </w:rPr>
        <w:t>u</w:t>
      </w:r>
      <w:r w:rsidR="00D4791A" w:rsidRPr="00A22161">
        <w:rPr>
          <w:rFonts w:ascii="Trebuchet MS" w:hAnsi="Trebuchet MS" w:cs="Arial"/>
          <w:b/>
          <w:bCs/>
          <w:color w:val="5785A0"/>
          <w:lang w:val="fr-CH"/>
        </w:rPr>
        <w:t>rich</w:t>
      </w:r>
    </w:p>
    <w:p w14:paraId="3E2DEED7" w14:textId="37C06CAC" w:rsidR="00042020" w:rsidRPr="00A22161" w:rsidRDefault="00091CE9" w:rsidP="00806FF3">
      <w:pPr>
        <w:rPr>
          <w:rFonts w:ascii="Trebuchet MS" w:hAnsi="Trebuchet MS" w:cs="Arial"/>
          <w:color w:val="5785A0"/>
          <w:sz w:val="22"/>
          <w:szCs w:val="22"/>
          <w:lang w:val="fr-CH"/>
        </w:rPr>
      </w:pPr>
      <w:r w:rsidRPr="00A22161">
        <w:rPr>
          <w:rFonts w:ascii="Trebuchet MS" w:hAnsi="Trebuchet MS" w:cs="Arial"/>
          <w:sz w:val="22"/>
          <w:szCs w:val="22"/>
          <w:lang w:val="fr-CH"/>
        </w:rPr>
        <w:t>Délai d’inscription</w:t>
      </w:r>
      <w:r w:rsidR="00042020" w:rsidRPr="00A22161">
        <w:rPr>
          <w:rFonts w:ascii="Trebuchet MS" w:hAnsi="Trebuchet MS" w:cs="Arial"/>
          <w:sz w:val="22"/>
          <w:szCs w:val="22"/>
          <w:lang w:val="fr-CH"/>
        </w:rPr>
        <w:t xml:space="preserve">: </w:t>
      </w:r>
      <w:r w:rsidR="00042020" w:rsidRPr="00A22161">
        <w:rPr>
          <w:rFonts w:ascii="Trebuchet MS" w:hAnsi="Trebuchet MS" w:cs="Arial"/>
          <w:b/>
          <w:bCs/>
          <w:color w:val="5785A0"/>
          <w:sz w:val="22"/>
          <w:szCs w:val="22"/>
          <w:lang w:val="fr-CH"/>
        </w:rPr>
        <w:t>1</w:t>
      </w:r>
      <w:r w:rsidR="00BD582F" w:rsidRPr="00A22161">
        <w:rPr>
          <w:rFonts w:ascii="Trebuchet MS" w:hAnsi="Trebuchet MS" w:cs="Arial"/>
          <w:b/>
          <w:bCs/>
          <w:color w:val="5785A0"/>
          <w:sz w:val="22"/>
          <w:szCs w:val="22"/>
          <w:lang w:val="fr-CH"/>
        </w:rPr>
        <w:t>5</w:t>
      </w:r>
      <w:r w:rsidR="00042020" w:rsidRPr="00A22161">
        <w:rPr>
          <w:rFonts w:ascii="Trebuchet MS" w:hAnsi="Trebuchet MS" w:cs="Arial"/>
          <w:b/>
          <w:bCs/>
          <w:color w:val="5785A0"/>
          <w:sz w:val="22"/>
          <w:szCs w:val="22"/>
          <w:lang w:val="fr-CH"/>
        </w:rPr>
        <w:t xml:space="preserve"> </w:t>
      </w:r>
      <w:r w:rsidRPr="00A22161">
        <w:rPr>
          <w:rFonts w:ascii="Trebuchet MS" w:hAnsi="Trebuchet MS" w:cs="Arial"/>
          <w:b/>
          <w:bCs/>
          <w:color w:val="5785A0"/>
          <w:sz w:val="22"/>
          <w:szCs w:val="22"/>
          <w:lang w:val="fr-CH"/>
        </w:rPr>
        <w:t>m</w:t>
      </w:r>
      <w:r w:rsidR="00042020" w:rsidRPr="00A22161">
        <w:rPr>
          <w:rFonts w:ascii="Trebuchet MS" w:hAnsi="Trebuchet MS" w:cs="Arial"/>
          <w:b/>
          <w:bCs/>
          <w:color w:val="5785A0"/>
          <w:sz w:val="22"/>
          <w:szCs w:val="22"/>
          <w:lang w:val="fr-CH"/>
        </w:rPr>
        <w:t>ai 2026</w:t>
      </w:r>
    </w:p>
    <w:p w14:paraId="03F82067" w14:textId="7FF9E26F" w:rsidR="00AC23D0" w:rsidRPr="00F8194A" w:rsidRDefault="00091CE9" w:rsidP="00806FF3">
      <w:pPr>
        <w:rPr>
          <w:rFonts w:ascii="Trebuchet MS" w:hAnsi="Trebuchet MS" w:cs="Arial"/>
          <w:sz w:val="22"/>
          <w:szCs w:val="22"/>
          <w:lang w:val="fr-CH"/>
        </w:rPr>
      </w:pPr>
      <w:r w:rsidRPr="00A22161">
        <w:rPr>
          <w:rFonts w:ascii="Trebuchet MS" w:hAnsi="Trebuchet MS" w:cs="Arial"/>
          <w:sz w:val="22"/>
          <w:szCs w:val="22"/>
          <w:lang w:val="fr-CH"/>
        </w:rPr>
        <w:t>Inscription par e-mail</w:t>
      </w:r>
      <w:r w:rsidR="00042020" w:rsidRPr="00A22161">
        <w:rPr>
          <w:rFonts w:ascii="Trebuchet MS" w:hAnsi="Trebuchet MS" w:cs="Arial"/>
          <w:sz w:val="22"/>
          <w:szCs w:val="22"/>
          <w:lang w:val="fr-CH"/>
        </w:rPr>
        <w:t xml:space="preserve">: </w:t>
      </w:r>
      <w:hyperlink r:id="rId11" w:history="1">
        <w:r w:rsidR="00F8194A" w:rsidRPr="00F8194A">
          <w:rPr>
            <w:rStyle w:val="Hyperlink"/>
            <w:color w:val="5785A0"/>
            <w:sz w:val="22"/>
            <w:szCs w:val="22"/>
          </w:rPr>
          <w:t>gemeindefinanzen.gaz@ji.zh.ch</w:t>
        </w:r>
      </w:hyperlink>
    </w:p>
    <w:tbl>
      <w:tblPr>
        <w:tblStyle w:val="Tabellenraster"/>
        <w:tblW w:w="15625" w:type="dxa"/>
        <w:tblLayout w:type="fixed"/>
        <w:tblLook w:val="04A0" w:firstRow="1" w:lastRow="0" w:firstColumn="1" w:lastColumn="0" w:noHBand="0" w:noVBand="1"/>
      </w:tblPr>
      <w:tblGrid>
        <w:gridCol w:w="935"/>
        <w:gridCol w:w="1564"/>
        <w:gridCol w:w="1564"/>
        <w:gridCol w:w="3303"/>
        <w:gridCol w:w="1134"/>
        <w:gridCol w:w="1134"/>
        <w:gridCol w:w="797"/>
        <w:gridCol w:w="797"/>
        <w:gridCol w:w="797"/>
        <w:gridCol w:w="860"/>
        <w:gridCol w:w="860"/>
        <w:gridCol w:w="470"/>
        <w:gridCol w:w="470"/>
        <w:gridCol w:w="940"/>
      </w:tblGrid>
      <w:tr w:rsidR="00CB5C37" w:rsidRPr="00A22161" w14:paraId="4B98F9B0" w14:textId="5A920744" w:rsidTr="00657732">
        <w:trPr>
          <w:trHeight w:val="368"/>
        </w:trPr>
        <w:tc>
          <w:tcPr>
            <w:tcW w:w="935" w:type="dxa"/>
            <w:shd w:val="clear" w:color="auto" w:fill="5785A0"/>
          </w:tcPr>
          <w:p w14:paraId="73CCD914" w14:textId="6BF126D3" w:rsidR="00CB5C37" w:rsidRPr="00A22161" w:rsidRDefault="00E601AF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Canton</w:t>
            </w:r>
          </w:p>
        </w:tc>
        <w:tc>
          <w:tcPr>
            <w:tcW w:w="1564" w:type="dxa"/>
            <w:shd w:val="clear" w:color="auto" w:fill="5785A0"/>
          </w:tcPr>
          <w:p w14:paraId="14B0B96C" w14:textId="7260701A" w:rsidR="00CB5C37" w:rsidRPr="00A22161" w:rsidRDefault="00E601AF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Nom</w:t>
            </w:r>
          </w:p>
        </w:tc>
        <w:tc>
          <w:tcPr>
            <w:tcW w:w="1564" w:type="dxa"/>
            <w:shd w:val="clear" w:color="auto" w:fill="5785A0"/>
          </w:tcPr>
          <w:p w14:paraId="5AC62B7D" w14:textId="03BD06E6" w:rsidR="00CB5C37" w:rsidRPr="00A22161" w:rsidRDefault="00E601AF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Prénom</w:t>
            </w:r>
          </w:p>
        </w:tc>
        <w:tc>
          <w:tcPr>
            <w:tcW w:w="3303" w:type="dxa"/>
            <w:shd w:val="clear" w:color="auto" w:fill="5785A0"/>
          </w:tcPr>
          <w:p w14:paraId="7F7F50A5" w14:textId="47700E1F" w:rsidR="00CB5C37" w:rsidRPr="00A22161" w:rsidRDefault="00E601AF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E-mail</w:t>
            </w:r>
          </w:p>
        </w:tc>
        <w:tc>
          <w:tcPr>
            <w:tcW w:w="2268" w:type="dxa"/>
            <w:gridSpan w:val="2"/>
            <w:shd w:val="clear" w:color="auto" w:fill="5785A0"/>
          </w:tcPr>
          <w:p w14:paraId="584697C2" w14:textId="4D491019" w:rsidR="00CB5C37" w:rsidRPr="00A22161" w:rsidRDefault="00E601AF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Participation</w:t>
            </w:r>
          </w:p>
        </w:tc>
        <w:tc>
          <w:tcPr>
            <w:tcW w:w="2391" w:type="dxa"/>
            <w:gridSpan w:val="3"/>
            <w:shd w:val="clear" w:color="auto" w:fill="5785A0"/>
          </w:tcPr>
          <w:p w14:paraId="263D002D" w14:textId="0CD36BC4" w:rsidR="00CB5C37" w:rsidRPr="00A22161" w:rsidRDefault="00CA1C2B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Dîner</w:t>
            </w:r>
          </w:p>
        </w:tc>
        <w:tc>
          <w:tcPr>
            <w:tcW w:w="1720" w:type="dxa"/>
            <w:gridSpan w:val="2"/>
            <w:shd w:val="clear" w:color="auto" w:fill="5785A0"/>
          </w:tcPr>
          <w:p w14:paraId="4B076C65" w14:textId="4CADF3E4" w:rsidR="00CB5C37" w:rsidRPr="00A22161" w:rsidRDefault="00E00526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Visites guidées</w:t>
            </w:r>
          </w:p>
          <w:p w14:paraId="68623E36" w14:textId="4848DF12" w:rsidR="00CB5C37" w:rsidRPr="00A22161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 xml:space="preserve">(A, B </w:t>
            </w:r>
            <w:r w:rsidR="00E601AF"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ou</w:t>
            </w: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 xml:space="preserve"> C)</w:t>
            </w:r>
          </w:p>
        </w:tc>
        <w:tc>
          <w:tcPr>
            <w:tcW w:w="940" w:type="dxa"/>
            <w:gridSpan w:val="2"/>
            <w:shd w:val="clear" w:color="auto" w:fill="5785A0"/>
          </w:tcPr>
          <w:p w14:paraId="4FAA2FAC" w14:textId="0CDAEF38" w:rsidR="00CB5C37" w:rsidRPr="00A22161" w:rsidRDefault="00E601AF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Langue</w:t>
            </w:r>
          </w:p>
        </w:tc>
        <w:tc>
          <w:tcPr>
            <w:tcW w:w="940" w:type="dxa"/>
            <w:shd w:val="clear" w:color="auto" w:fill="5785A0"/>
          </w:tcPr>
          <w:p w14:paraId="2F2D9060" w14:textId="5181D77A" w:rsidR="00367115" w:rsidRPr="00A22161" w:rsidRDefault="00E601AF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Si en voiture</w:t>
            </w:r>
          </w:p>
        </w:tc>
      </w:tr>
      <w:tr w:rsidR="00A10374" w:rsidRPr="00A22161" w14:paraId="3B6AF86D" w14:textId="02087018" w:rsidTr="00657732">
        <w:trPr>
          <w:trHeight w:val="855"/>
        </w:trPr>
        <w:tc>
          <w:tcPr>
            <w:tcW w:w="935" w:type="dxa"/>
            <w:shd w:val="clear" w:color="auto" w:fill="5785A0"/>
          </w:tcPr>
          <w:p w14:paraId="46AFB200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  <w:shd w:val="clear" w:color="auto" w:fill="5785A0"/>
          </w:tcPr>
          <w:p w14:paraId="5D4C7467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  <w:shd w:val="clear" w:color="auto" w:fill="5785A0"/>
          </w:tcPr>
          <w:p w14:paraId="591A7B6B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  <w:shd w:val="clear" w:color="auto" w:fill="5785A0"/>
          </w:tcPr>
          <w:p w14:paraId="67FD9634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5785A0"/>
          </w:tcPr>
          <w:p w14:paraId="570B49BD" w14:textId="656F0186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avec hôte</w:t>
            </w:r>
            <w:r w:rsidR="00CB5C37"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l</w:t>
            </w:r>
          </w:p>
          <w:p w14:paraId="06783D09" w14:textId="3FA8CFD8" w:rsidR="00CB5C37" w:rsidRPr="00A22161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Fr. 230</w:t>
            </w:r>
          </w:p>
        </w:tc>
        <w:tc>
          <w:tcPr>
            <w:tcW w:w="1134" w:type="dxa"/>
            <w:shd w:val="clear" w:color="auto" w:fill="5785A0"/>
          </w:tcPr>
          <w:p w14:paraId="42B85AB6" w14:textId="648D3666" w:rsidR="00091CE9" w:rsidRPr="00A22161" w:rsidRDefault="00091CE9" w:rsidP="00091CE9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sans hôtel</w:t>
            </w:r>
          </w:p>
          <w:p w14:paraId="4DCA2436" w14:textId="5D88035E" w:rsidR="00CB5C37" w:rsidRPr="00A22161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Fr. 150</w:t>
            </w:r>
          </w:p>
        </w:tc>
        <w:tc>
          <w:tcPr>
            <w:tcW w:w="797" w:type="dxa"/>
            <w:shd w:val="clear" w:color="auto" w:fill="5785A0"/>
          </w:tcPr>
          <w:p w14:paraId="5EDC1052" w14:textId="5D943E43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viande</w:t>
            </w:r>
          </w:p>
        </w:tc>
        <w:tc>
          <w:tcPr>
            <w:tcW w:w="797" w:type="dxa"/>
            <w:shd w:val="clear" w:color="auto" w:fill="5785A0"/>
          </w:tcPr>
          <w:p w14:paraId="61674343" w14:textId="7F843ECF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végé-tarien</w:t>
            </w:r>
          </w:p>
        </w:tc>
        <w:tc>
          <w:tcPr>
            <w:tcW w:w="797" w:type="dxa"/>
            <w:shd w:val="clear" w:color="auto" w:fill="5785A0"/>
          </w:tcPr>
          <w:p w14:paraId="518C4F69" w14:textId="2E9F6BBA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into-lérance</w:t>
            </w:r>
          </w:p>
        </w:tc>
        <w:tc>
          <w:tcPr>
            <w:tcW w:w="860" w:type="dxa"/>
            <w:shd w:val="clear" w:color="auto" w:fill="5785A0"/>
          </w:tcPr>
          <w:p w14:paraId="0ECF4278" w14:textId="257B4D48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priorité</w:t>
            </w:r>
            <w:r w:rsidR="00A10374"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 xml:space="preserve"> 1</w:t>
            </w:r>
          </w:p>
        </w:tc>
        <w:tc>
          <w:tcPr>
            <w:tcW w:w="860" w:type="dxa"/>
            <w:shd w:val="clear" w:color="auto" w:fill="5785A0"/>
          </w:tcPr>
          <w:p w14:paraId="4035A878" w14:textId="7134FF71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priorité 2</w:t>
            </w:r>
          </w:p>
        </w:tc>
        <w:tc>
          <w:tcPr>
            <w:tcW w:w="470" w:type="dxa"/>
            <w:shd w:val="clear" w:color="auto" w:fill="5785A0"/>
          </w:tcPr>
          <w:p w14:paraId="658CEA3E" w14:textId="06612434" w:rsidR="00A10374" w:rsidRPr="00A22161" w:rsidRDefault="00E601AF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D</w:t>
            </w:r>
          </w:p>
        </w:tc>
        <w:tc>
          <w:tcPr>
            <w:tcW w:w="470" w:type="dxa"/>
            <w:shd w:val="clear" w:color="auto" w:fill="5785A0"/>
          </w:tcPr>
          <w:p w14:paraId="6A0346E1" w14:textId="408DAC7A" w:rsidR="00A10374" w:rsidRPr="00A22161" w:rsidRDefault="00091CE9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f</w:t>
            </w:r>
          </w:p>
        </w:tc>
        <w:tc>
          <w:tcPr>
            <w:tcW w:w="940" w:type="dxa"/>
            <w:shd w:val="clear" w:color="auto" w:fill="5785A0"/>
          </w:tcPr>
          <w:p w14:paraId="18C10B8F" w14:textId="43B28125" w:rsidR="00AB609C" w:rsidRPr="00A22161" w:rsidRDefault="00E601AF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plaque immatri</w:t>
            </w:r>
            <w:r w:rsidR="00F8194A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-</w:t>
            </w:r>
            <w:r w:rsidRPr="00A22161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fr-CH"/>
              </w:rPr>
              <w:t>culation</w:t>
            </w:r>
          </w:p>
        </w:tc>
      </w:tr>
      <w:tr w:rsidR="00A10374" w:rsidRPr="00A22161" w14:paraId="4CA071DE" w14:textId="40E52154" w:rsidTr="00A10374">
        <w:trPr>
          <w:trHeight w:val="368"/>
        </w:trPr>
        <w:tc>
          <w:tcPr>
            <w:tcW w:w="935" w:type="dxa"/>
          </w:tcPr>
          <w:p w14:paraId="71AB038F" w14:textId="1D9631A2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48B478A3" w14:textId="02AF63D9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4E84F070" w14:textId="5881B2A6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5D08CFC1" w14:textId="47210320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3616FB8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2ABB35E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6B1038B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685D5F4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611C549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16E6417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1A69F11C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6D537D3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36F769BE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313C5CB9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057DD354" w14:textId="73BDEA70" w:rsidTr="00A10374">
        <w:trPr>
          <w:trHeight w:val="368"/>
        </w:trPr>
        <w:tc>
          <w:tcPr>
            <w:tcW w:w="935" w:type="dxa"/>
          </w:tcPr>
          <w:p w14:paraId="415FFADB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1A276B1E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75452347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786762A3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313FED3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7C7B52E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2227790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5F5ABB9C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36DC471C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3BA0C52E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21B93E8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5AA1234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2D2366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57D7C49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10E24DF3" w14:textId="0B9DE971" w:rsidTr="00A10374">
        <w:trPr>
          <w:trHeight w:val="368"/>
        </w:trPr>
        <w:tc>
          <w:tcPr>
            <w:tcW w:w="935" w:type="dxa"/>
          </w:tcPr>
          <w:p w14:paraId="24221F2F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4C13231E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153715F6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7D522C98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485C63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2B11331F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4DE306A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1982043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2BE86E8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0EE4DB8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7CC6A38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6B7B876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D0701F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44114EF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3AA05F7D" w14:textId="670E6AE9" w:rsidTr="00A10374">
        <w:trPr>
          <w:trHeight w:val="368"/>
        </w:trPr>
        <w:tc>
          <w:tcPr>
            <w:tcW w:w="935" w:type="dxa"/>
          </w:tcPr>
          <w:p w14:paraId="08278D34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7060BD0F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4A41D8FE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5B2E5B84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1C79CF9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081D984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2673C5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D820AE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0E9162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0903FF6F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796B055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19B7B80D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381C8ED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2F28540C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49C25795" w14:textId="392D1D50" w:rsidTr="00A10374">
        <w:trPr>
          <w:trHeight w:val="368"/>
        </w:trPr>
        <w:tc>
          <w:tcPr>
            <w:tcW w:w="935" w:type="dxa"/>
          </w:tcPr>
          <w:p w14:paraId="28108A69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1D9AA70D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51076D72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24FE9272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544E5B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4F2CC60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3B64873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3061CF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1C91607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102E3B9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58B15E4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277ADA1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2F0E118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12CA4E7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3478DD72" w14:textId="763030B8" w:rsidTr="00A10374">
        <w:trPr>
          <w:trHeight w:val="368"/>
        </w:trPr>
        <w:tc>
          <w:tcPr>
            <w:tcW w:w="935" w:type="dxa"/>
          </w:tcPr>
          <w:p w14:paraId="39E943BC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44D84A2E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38A29A1B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50FEDE04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C9821F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35C94E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21C9C31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544DA99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426FB8B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530EC49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7898827C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0DD2C0A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69351523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31CA03B9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5D25A4FB" w14:textId="2DFD93DE" w:rsidTr="00A10374">
        <w:trPr>
          <w:trHeight w:val="368"/>
        </w:trPr>
        <w:tc>
          <w:tcPr>
            <w:tcW w:w="935" w:type="dxa"/>
          </w:tcPr>
          <w:p w14:paraId="20E061D3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5B159618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662C0AA1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42A0C29E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2C56F21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1E92ACF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C0200D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3E7A0D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1811EC1D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029BDB3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3034CBA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475B23D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6243C69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741E864F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73158EFF" w14:textId="52137CA9" w:rsidTr="00A10374">
        <w:trPr>
          <w:trHeight w:val="368"/>
        </w:trPr>
        <w:tc>
          <w:tcPr>
            <w:tcW w:w="935" w:type="dxa"/>
          </w:tcPr>
          <w:p w14:paraId="52D36057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1223BF8D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007844D1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20F4A912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6506D24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1BE091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26F4299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15AA481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D658FD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0C4B93E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4A74B34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A0D7718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19EC5C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50A231E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68332599" w14:textId="7960D124" w:rsidTr="00A10374">
        <w:trPr>
          <w:trHeight w:val="368"/>
        </w:trPr>
        <w:tc>
          <w:tcPr>
            <w:tcW w:w="935" w:type="dxa"/>
          </w:tcPr>
          <w:p w14:paraId="15D39E53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726D9085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704E2B42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01DE8761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0FC463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791E8BBD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23E3C7C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472CE6A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7365A52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1D7DB1B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7A16BC1F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553BF5E2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7854CC6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12443FB4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  <w:tr w:rsidR="00A10374" w:rsidRPr="00A22161" w14:paraId="4061D1C1" w14:textId="5F4C85F9" w:rsidTr="00A10374">
        <w:trPr>
          <w:trHeight w:val="368"/>
        </w:trPr>
        <w:tc>
          <w:tcPr>
            <w:tcW w:w="935" w:type="dxa"/>
          </w:tcPr>
          <w:p w14:paraId="36CEDC90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38F05BBA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564" w:type="dxa"/>
          </w:tcPr>
          <w:p w14:paraId="77FBB91F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3303" w:type="dxa"/>
          </w:tcPr>
          <w:p w14:paraId="0EF9D034" w14:textId="77777777" w:rsidR="00A10374" w:rsidRPr="00A22161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20B50AC6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</w:tcPr>
          <w:p w14:paraId="5C6B0407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10865FEE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0E1AE9B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797" w:type="dxa"/>
          </w:tcPr>
          <w:p w14:paraId="398479BB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2A3EBE8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860" w:type="dxa"/>
          </w:tcPr>
          <w:p w14:paraId="441FC803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1248F0D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470" w:type="dxa"/>
          </w:tcPr>
          <w:p w14:paraId="134B0740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  <w:tc>
          <w:tcPr>
            <w:tcW w:w="940" w:type="dxa"/>
          </w:tcPr>
          <w:p w14:paraId="15BC9A65" w14:textId="77777777" w:rsidR="00A10374" w:rsidRPr="00A22161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fr-CH"/>
              </w:rPr>
            </w:pPr>
          </w:p>
        </w:tc>
      </w:tr>
    </w:tbl>
    <w:p w14:paraId="298A8847" w14:textId="77777777" w:rsidR="00F443C0" w:rsidRPr="00A22161" w:rsidRDefault="00F443C0" w:rsidP="00F437E4">
      <w:pPr>
        <w:spacing w:after="0" w:line="240" w:lineRule="auto"/>
        <w:rPr>
          <w:rFonts w:ascii="Trebuchet MS" w:hAnsi="Trebuchet MS" w:cs="Arial"/>
          <w:sz w:val="20"/>
          <w:szCs w:val="20"/>
          <w:lang w:val="fr-CH"/>
        </w:rPr>
      </w:pPr>
    </w:p>
    <w:p w14:paraId="51EE95CA" w14:textId="77777777" w:rsidR="00042020" w:rsidRPr="00A22161" w:rsidRDefault="00042020" w:rsidP="00F437E4">
      <w:pPr>
        <w:spacing w:after="0" w:line="240" w:lineRule="auto"/>
        <w:rPr>
          <w:rFonts w:ascii="Trebuchet MS" w:hAnsi="Trebuchet MS" w:cs="Arial"/>
          <w:sz w:val="20"/>
          <w:szCs w:val="20"/>
          <w:lang w:val="fr-CH"/>
        </w:rPr>
      </w:pPr>
    </w:p>
    <w:p w14:paraId="24F4BD99" w14:textId="77777777" w:rsidR="00042020" w:rsidRPr="00A22161" w:rsidRDefault="00042020">
      <w:pPr>
        <w:rPr>
          <w:rFonts w:ascii="Trebuchet MS" w:hAnsi="Trebuchet MS" w:cs="Arial"/>
          <w:sz w:val="20"/>
          <w:szCs w:val="20"/>
          <w:lang w:val="fr-CH"/>
        </w:rPr>
      </w:pPr>
      <w:r w:rsidRPr="00A22161">
        <w:rPr>
          <w:rFonts w:ascii="Trebuchet MS" w:hAnsi="Trebuchet MS" w:cs="Arial"/>
          <w:sz w:val="20"/>
          <w:szCs w:val="20"/>
          <w:lang w:val="fr-CH"/>
        </w:rPr>
        <w:br w:type="page"/>
      </w:r>
    </w:p>
    <w:p w14:paraId="57488A3F" w14:textId="21EA2B9B" w:rsidR="00091CE9" w:rsidRPr="00A22161" w:rsidRDefault="00091CE9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  <w:r w:rsidRPr="00A22161">
        <w:rPr>
          <w:rFonts w:ascii="Trebuchet MS" w:hAnsi="Trebuchet MS" w:cs="Arial"/>
          <w:sz w:val="22"/>
          <w:szCs w:val="22"/>
          <w:lang w:val="fr-CH"/>
        </w:rPr>
        <w:lastRenderedPageBreak/>
        <w:t>Une facture vous sera adressée.</w:t>
      </w:r>
    </w:p>
    <w:p w14:paraId="1D039BF6" w14:textId="77777777" w:rsidR="00042020" w:rsidRPr="00A22161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</w:p>
    <w:p w14:paraId="20677E44" w14:textId="77777777" w:rsidR="00E00526" w:rsidRPr="00E00526" w:rsidRDefault="00E00526" w:rsidP="00E00526">
      <w:pPr>
        <w:spacing w:after="0" w:line="240" w:lineRule="auto"/>
        <w:rPr>
          <w:rFonts w:ascii="Trebuchet MS" w:hAnsi="Trebuchet MS" w:cs="Arial"/>
          <w:color w:val="000000"/>
          <w:sz w:val="22"/>
          <w:szCs w:val="22"/>
          <w:lang w:val="fr-CH"/>
        </w:rPr>
      </w:pPr>
      <w:r w:rsidRPr="00E00526">
        <w:rPr>
          <w:rFonts w:ascii="Trebuchet MS" w:hAnsi="Trebuchet MS" w:cs="Arial"/>
          <w:color w:val="000000"/>
          <w:sz w:val="22"/>
          <w:szCs w:val="22"/>
          <w:lang w:val="fr-CH"/>
        </w:rPr>
        <w:t>Conditions de remboursement en cas d’annulation (à notifier par écrit, en précisant le motif) :</w:t>
      </w:r>
    </w:p>
    <w:p w14:paraId="3537EAEC" w14:textId="20C99FBE" w:rsidR="00091CE9" w:rsidRPr="00A22161" w:rsidRDefault="00E00526" w:rsidP="00E00526">
      <w:pPr>
        <w:spacing w:after="0" w:line="240" w:lineRule="auto"/>
        <w:rPr>
          <w:rFonts w:ascii="Trebuchet MS" w:hAnsi="Trebuchet MS" w:cs="Arial"/>
          <w:color w:val="000000"/>
          <w:sz w:val="22"/>
          <w:szCs w:val="22"/>
          <w:lang w:val="fr-CH"/>
        </w:rPr>
      </w:pPr>
      <w:r w:rsidRPr="00E00526">
        <w:rPr>
          <w:rFonts w:ascii="Trebuchet MS" w:hAnsi="Trebuchet MS" w:cs="Arial"/>
          <w:color w:val="000000"/>
          <w:sz w:val="22"/>
          <w:szCs w:val="22"/>
          <w:lang w:val="fr-CH"/>
        </w:rPr>
        <w:t>En cas d’annulation annoncée avant le 10 août 2026, la moitié des frais sera facturée; au-delà de cette date, la totalité des frais d’inscription reste due.</w:t>
      </w:r>
    </w:p>
    <w:p w14:paraId="7155ECBB" w14:textId="77777777" w:rsidR="00091CE9" w:rsidRPr="00A22161" w:rsidRDefault="00091CE9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</w:p>
    <w:p w14:paraId="0E1CBB39" w14:textId="5540564B" w:rsidR="00091CE9" w:rsidRPr="00A22161" w:rsidRDefault="00091CE9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  <w:r w:rsidRPr="00A22161">
        <w:rPr>
          <w:rFonts w:ascii="Trebuchet MS" w:hAnsi="Trebuchet MS" w:cs="Arial"/>
          <w:sz w:val="22"/>
          <w:szCs w:val="22"/>
          <w:lang w:val="fr-CH"/>
        </w:rPr>
        <w:t>Merci de mentionner ci-contre l'adresse de facturation, adresse e-mail et votre numéro IBAN en cas de remboursement.</w:t>
      </w:r>
    </w:p>
    <w:p w14:paraId="0076EEF6" w14:textId="77777777" w:rsidR="00042020" w:rsidRPr="00A22161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</w:p>
    <w:tbl>
      <w:tblPr>
        <w:tblStyle w:val="Tabellenraster"/>
        <w:tblpPr w:leftFromText="141" w:rightFromText="141" w:vertAnchor="text" w:tblpY="1"/>
        <w:tblOverlap w:val="never"/>
        <w:tblW w:w="1424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9"/>
        <w:gridCol w:w="4749"/>
        <w:gridCol w:w="4749"/>
      </w:tblGrid>
      <w:tr w:rsidR="00042020" w:rsidRPr="00A22161" w14:paraId="319481BE" w14:textId="77777777" w:rsidTr="00657732">
        <w:trPr>
          <w:trHeight w:val="454"/>
        </w:trPr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370B3F29" w14:textId="1095021C" w:rsidR="00042020" w:rsidRPr="00A22161" w:rsidRDefault="00E601AF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>Adresse</w:t>
            </w:r>
            <w:r w:rsidR="00091CE9"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 xml:space="preserve"> de facturation</w:t>
            </w:r>
          </w:p>
        </w:tc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4582D538" w14:textId="605EA68B" w:rsidR="00042020" w:rsidRPr="00A22161" w:rsidRDefault="00A81F81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fr-CH"/>
              </w:rPr>
            </w:pPr>
            <w:r>
              <w:rPr>
                <w:rFonts w:ascii="Trebuchet MS" w:hAnsi="Trebuchet MS" w:cs="Arial"/>
                <w:sz w:val="16"/>
                <w:szCs w:val="16"/>
                <w:lang w:val="fr-CH"/>
              </w:rPr>
              <w:t>E</w:t>
            </w:r>
            <w:r w:rsidR="00091CE9"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>-mail</w:t>
            </w:r>
          </w:p>
        </w:tc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473AB091" w14:textId="6077E4AA" w:rsidR="00042020" w:rsidRPr="00A22161" w:rsidRDefault="00E601AF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fr-CH"/>
              </w:rPr>
            </w:pPr>
            <w:r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>Numéro</w:t>
            </w:r>
            <w:r w:rsidR="00091CE9"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 xml:space="preserve"> </w:t>
            </w:r>
            <w:r w:rsidR="00042020" w:rsidRPr="00A22161">
              <w:rPr>
                <w:rFonts w:ascii="Trebuchet MS" w:hAnsi="Trebuchet MS" w:cs="Arial"/>
                <w:sz w:val="16"/>
                <w:szCs w:val="16"/>
                <w:lang w:val="fr-CH"/>
              </w:rPr>
              <w:t>IBAN</w:t>
            </w:r>
          </w:p>
        </w:tc>
      </w:tr>
      <w:tr w:rsidR="00042020" w:rsidRPr="00A22161" w14:paraId="36BC34AD" w14:textId="77777777" w:rsidTr="00345EE7">
        <w:trPr>
          <w:trHeight w:val="567"/>
        </w:trPr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58857" w14:textId="77777777" w:rsidR="00042020" w:rsidRPr="00A22161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fr-CH"/>
              </w:rPr>
            </w:pP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C2430" w14:textId="77777777" w:rsidR="00042020" w:rsidRPr="00A22161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fr-CH"/>
              </w:rPr>
            </w:pP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4E9DB" w14:textId="77777777" w:rsidR="00042020" w:rsidRPr="00A22161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fr-CH"/>
              </w:rPr>
            </w:pPr>
          </w:p>
        </w:tc>
      </w:tr>
    </w:tbl>
    <w:p w14:paraId="5B037F99" w14:textId="77777777" w:rsidR="00042020" w:rsidRPr="00A22161" w:rsidRDefault="00042020">
      <w:pPr>
        <w:spacing w:after="0" w:line="240" w:lineRule="auto"/>
        <w:rPr>
          <w:rFonts w:ascii="Trebuchet MS" w:hAnsi="Trebuchet MS" w:cs="Arial"/>
          <w:sz w:val="22"/>
          <w:szCs w:val="22"/>
          <w:lang w:val="fr-CH"/>
        </w:rPr>
      </w:pPr>
    </w:p>
    <w:sectPr w:rsidR="00042020" w:rsidRPr="00A22161" w:rsidSect="006715AC">
      <w:headerReference w:type="default" r:id="rId12"/>
      <w:footerReference w:type="default" r:id="rId13"/>
      <w:pgSz w:w="16838" w:h="11906" w:orient="landscape" w:code="9"/>
      <w:pgMar w:top="916" w:right="1440" w:bottom="1134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F1A53" w14:textId="77777777" w:rsidR="00050B57" w:rsidRDefault="00050B57" w:rsidP="00650259">
      <w:pPr>
        <w:spacing w:after="0" w:line="240" w:lineRule="auto"/>
      </w:pPr>
      <w:r>
        <w:separator/>
      </w:r>
    </w:p>
  </w:endnote>
  <w:endnote w:type="continuationSeparator" w:id="0">
    <w:p w14:paraId="22911ED8" w14:textId="77777777" w:rsidR="00050B57" w:rsidRDefault="00050B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43B847-5F8C-414F-87EA-3C776C9CB00C}"/>
    <w:embedBold r:id="rId2" w:fontKey="{AC6A7B3A-59E0-4DCD-B29D-2B4A74A226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8C2D9A4-77E3-4BA1-B68B-516A7D2F4CD3}"/>
    <w:embedBold r:id="rId4" w:fontKey="{25D510BC-D49F-4303-8171-A11E85A5F32E}"/>
    <w:embedItalic r:id="rId5" w:fontKey="{89ED28C1-B483-4719-95CB-281DA2984A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FE074A-E58B-4C13-B4A6-8235D656B0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B5DDD9B-F41C-4B98-9CE5-85D54198779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FE0C862-FC3E-4F80-BA93-BD1E9AEE6C33}"/>
    <w:embedBold r:id="rId9" w:fontKey="{2A5BF1C1-EFEA-4605-9D91-B81D81C47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5954"/>
      <w:gridCol w:w="3072"/>
    </w:tblGrid>
    <w:tr w:rsidR="0073326A" w:rsidRPr="0073326A" w14:paraId="1618C2D2" w14:textId="77777777" w:rsidTr="00171A67">
      <w:tc>
        <w:tcPr>
          <w:tcW w:w="5954" w:type="dxa"/>
          <w:vAlign w:val="center"/>
        </w:tcPr>
        <w:p w14:paraId="2237CF7A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072" w:type="dxa"/>
          <w:vAlign w:val="center"/>
        </w:tcPr>
        <w:p w14:paraId="521F4EA4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EF6B294" w14:textId="77777777" w:rsidR="0073326A" w:rsidRDefault="0073326A" w:rsidP="0073326A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0CFFE" w14:textId="77777777" w:rsidR="00050B57" w:rsidRDefault="00050B57" w:rsidP="00650259">
      <w:pPr>
        <w:spacing w:after="0" w:line="240" w:lineRule="auto"/>
      </w:pPr>
      <w:r>
        <w:separator/>
      </w:r>
    </w:p>
  </w:footnote>
  <w:footnote w:type="continuationSeparator" w:id="0">
    <w:p w14:paraId="0CD9ED26" w14:textId="77777777" w:rsidR="00050B57" w:rsidRDefault="00050B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1542" w14:textId="7E73A9CF" w:rsidR="00650259" w:rsidRDefault="00253BCB" w:rsidP="00AC455F">
    <w:pPr>
      <w:pStyle w:val="KeinLeerraum"/>
    </w:pPr>
    <w:r w:rsidRPr="00BB2FB6">
      <w:rPr>
        <w:rFonts w:ascii="Arial" w:eastAsia="Times New Roman" w:hAnsi="Arial" w:cs="Arial"/>
        <w:bCs/>
        <w:noProof/>
        <w:sz w:val="24"/>
        <w:szCs w:val="24"/>
        <w:lang w:eastAsia="de-CH"/>
      </w:rPr>
      <w:drawing>
        <wp:inline distT="0" distB="0" distL="0" distR="0" wp14:anchorId="364660F6" wp14:editId="45029376">
          <wp:extent cx="3732357" cy="792608"/>
          <wp:effectExtent l="0" t="0" r="1905" b="7620"/>
          <wp:docPr id="14" name="Grafik 14" descr="C:\TEMP\7zO02753A06\logo-kkag-cacsfc-plus-langer-text-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TEMP\7zO02753A06\logo-kkag-cacsfc-plus-langer-text-gr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330" cy="813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7953028">
    <w:abstractNumId w:val="11"/>
  </w:num>
  <w:num w:numId="2" w16cid:durableId="2100711152">
    <w:abstractNumId w:val="7"/>
  </w:num>
  <w:num w:numId="3" w16cid:durableId="2029334143">
    <w:abstractNumId w:val="15"/>
  </w:num>
  <w:num w:numId="4" w16cid:durableId="1770734762">
    <w:abstractNumId w:val="12"/>
  </w:num>
  <w:num w:numId="5" w16cid:durableId="981734081">
    <w:abstractNumId w:val="13"/>
  </w:num>
  <w:num w:numId="6" w16cid:durableId="1700739568">
    <w:abstractNumId w:val="19"/>
  </w:num>
  <w:num w:numId="7" w16cid:durableId="852261710">
    <w:abstractNumId w:val="6"/>
  </w:num>
  <w:num w:numId="8" w16cid:durableId="1579443766">
    <w:abstractNumId w:val="10"/>
  </w:num>
  <w:num w:numId="9" w16cid:durableId="1308513774">
    <w:abstractNumId w:val="17"/>
  </w:num>
  <w:num w:numId="10" w16cid:durableId="494302136">
    <w:abstractNumId w:val="1"/>
  </w:num>
  <w:num w:numId="11" w16cid:durableId="1117406357">
    <w:abstractNumId w:val="5"/>
  </w:num>
  <w:num w:numId="12" w16cid:durableId="1712222019">
    <w:abstractNumId w:val="0"/>
  </w:num>
  <w:num w:numId="13" w16cid:durableId="1304189998">
    <w:abstractNumId w:val="2"/>
  </w:num>
  <w:num w:numId="14" w16cid:durableId="971324463">
    <w:abstractNumId w:val="9"/>
  </w:num>
  <w:num w:numId="15" w16cid:durableId="890770079">
    <w:abstractNumId w:val="8"/>
  </w:num>
  <w:num w:numId="16" w16cid:durableId="1567299594">
    <w:abstractNumId w:val="16"/>
  </w:num>
  <w:num w:numId="17" w16cid:durableId="329988666">
    <w:abstractNumId w:val="3"/>
  </w:num>
  <w:num w:numId="18" w16cid:durableId="143130956">
    <w:abstractNumId w:val="21"/>
  </w:num>
  <w:num w:numId="19" w16cid:durableId="1255941102">
    <w:abstractNumId w:val="18"/>
  </w:num>
  <w:num w:numId="20" w16cid:durableId="182714682">
    <w:abstractNumId w:val="14"/>
  </w:num>
  <w:num w:numId="21" w16cid:durableId="579407225">
    <w:abstractNumId w:val="20"/>
  </w:num>
  <w:num w:numId="22" w16cid:durableId="7757093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20"/>
    <w:rsid w:val="000406AE"/>
    <w:rsid w:val="00042020"/>
    <w:rsid w:val="00050B57"/>
    <w:rsid w:val="00052382"/>
    <w:rsid w:val="0006568A"/>
    <w:rsid w:val="00076F0F"/>
    <w:rsid w:val="00084253"/>
    <w:rsid w:val="00091CE9"/>
    <w:rsid w:val="000A1E14"/>
    <w:rsid w:val="000D1F49"/>
    <w:rsid w:val="000D6773"/>
    <w:rsid w:val="00102922"/>
    <w:rsid w:val="00104385"/>
    <w:rsid w:val="00111E49"/>
    <w:rsid w:val="00134E55"/>
    <w:rsid w:val="00136593"/>
    <w:rsid w:val="00171A67"/>
    <w:rsid w:val="001727CA"/>
    <w:rsid w:val="001979D3"/>
    <w:rsid w:val="001A19FC"/>
    <w:rsid w:val="001E40F9"/>
    <w:rsid w:val="001F0608"/>
    <w:rsid w:val="00204B26"/>
    <w:rsid w:val="002177A3"/>
    <w:rsid w:val="00253BCB"/>
    <w:rsid w:val="00257184"/>
    <w:rsid w:val="00284061"/>
    <w:rsid w:val="00286E53"/>
    <w:rsid w:val="00290F5E"/>
    <w:rsid w:val="002B7A46"/>
    <w:rsid w:val="002C0A6E"/>
    <w:rsid w:val="002C16BD"/>
    <w:rsid w:val="002C1FCE"/>
    <w:rsid w:val="002C3C7B"/>
    <w:rsid w:val="002C56E6"/>
    <w:rsid w:val="002E4099"/>
    <w:rsid w:val="002E5B69"/>
    <w:rsid w:val="00314A46"/>
    <w:rsid w:val="00343DF9"/>
    <w:rsid w:val="00345EE7"/>
    <w:rsid w:val="00361E11"/>
    <w:rsid w:val="00367115"/>
    <w:rsid w:val="003B4744"/>
    <w:rsid w:val="003D3BF8"/>
    <w:rsid w:val="003E3103"/>
    <w:rsid w:val="003F0847"/>
    <w:rsid w:val="003F55D9"/>
    <w:rsid w:val="0040090B"/>
    <w:rsid w:val="00407B33"/>
    <w:rsid w:val="00430B06"/>
    <w:rsid w:val="004364D1"/>
    <w:rsid w:val="0046302A"/>
    <w:rsid w:val="00487D2D"/>
    <w:rsid w:val="004C0555"/>
    <w:rsid w:val="004D5D62"/>
    <w:rsid w:val="004E5DAF"/>
    <w:rsid w:val="005112D0"/>
    <w:rsid w:val="00536538"/>
    <w:rsid w:val="00551503"/>
    <w:rsid w:val="00577E06"/>
    <w:rsid w:val="005A3BF7"/>
    <w:rsid w:val="005D6CC7"/>
    <w:rsid w:val="005E3CA5"/>
    <w:rsid w:val="005E3D25"/>
    <w:rsid w:val="005F2035"/>
    <w:rsid w:val="005F44AD"/>
    <w:rsid w:val="005F7990"/>
    <w:rsid w:val="0063739C"/>
    <w:rsid w:val="00650259"/>
    <w:rsid w:val="00651C81"/>
    <w:rsid w:val="00657732"/>
    <w:rsid w:val="00670058"/>
    <w:rsid w:val="006715AC"/>
    <w:rsid w:val="006E62D8"/>
    <w:rsid w:val="007103AF"/>
    <w:rsid w:val="00713D1C"/>
    <w:rsid w:val="00732B16"/>
    <w:rsid w:val="0073326A"/>
    <w:rsid w:val="00770F25"/>
    <w:rsid w:val="007A35A8"/>
    <w:rsid w:val="007B0A85"/>
    <w:rsid w:val="007C6A52"/>
    <w:rsid w:val="008069BC"/>
    <w:rsid w:val="00806FF3"/>
    <w:rsid w:val="008152F8"/>
    <w:rsid w:val="0082043E"/>
    <w:rsid w:val="00832103"/>
    <w:rsid w:val="00832A07"/>
    <w:rsid w:val="00847F9A"/>
    <w:rsid w:val="00866022"/>
    <w:rsid w:val="00877287"/>
    <w:rsid w:val="008814C0"/>
    <w:rsid w:val="008E203A"/>
    <w:rsid w:val="008F4389"/>
    <w:rsid w:val="00900CF2"/>
    <w:rsid w:val="0091229C"/>
    <w:rsid w:val="009218D4"/>
    <w:rsid w:val="009246C8"/>
    <w:rsid w:val="00940E73"/>
    <w:rsid w:val="00941B71"/>
    <w:rsid w:val="00976D36"/>
    <w:rsid w:val="0098597D"/>
    <w:rsid w:val="009B21CF"/>
    <w:rsid w:val="009F619A"/>
    <w:rsid w:val="009F6DDE"/>
    <w:rsid w:val="00A06832"/>
    <w:rsid w:val="00A10374"/>
    <w:rsid w:val="00A22161"/>
    <w:rsid w:val="00A23302"/>
    <w:rsid w:val="00A23E02"/>
    <w:rsid w:val="00A370A8"/>
    <w:rsid w:val="00A51B9A"/>
    <w:rsid w:val="00A60442"/>
    <w:rsid w:val="00A81F81"/>
    <w:rsid w:val="00A91009"/>
    <w:rsid w:val="00AB0BCC"/>
    <w:rsid w:val="00AB6044"/>
    <w:rsid w:val="00AB609C"/>
    <w:rsid w:val="00AC23D0"/>
    <w:rsid w:val="00AC455F"/>
    <w:rsid w:val="00AD2EFF"/>
    <w:rsid w:val="00B160CA"/>
    <w:rsid w:val="00B230F0"/>
    <w:rsid w:val="00B328C8"/>
    <w:rsid w:val="00B50E3E"/>
    <w:rsid w:val="00B620F4"/>
    <w:rsid w:val="00B80DC3"/>
    <w:rsid w:val="00BD4753"/>
    <w:rsid w:val="00BD582F"/>
    <w:rsid w:val="00BD5CB1"/>
    <w:rsid w:val="00BE3A89"/>
    <w:rsid w:val="00BE62EE"/>
    <w:rsid w:val="00C003BA"/>
    <w:rsid w:val="00C12CCC"/>
    <w:rsid w:val="00C12F98"/>
    <w:rsid w:val="00C27FAC"/>
    <w:rsid w:val="00C46878"/>
    <w:rsid w:val="00C64D2F"/>
    <w:rsid w:val="00C65386"/>
    <w:rsid w:val="00C66136"/>
    <w:rsid w:val="00C666B4"/>
    <w:rsid w:val="00C72268"/>
    <w:rsid w:val="00C74E71"/>
    <w:rsid w:val="00CA1C2B"/>
    <w:rsid w:val="00CB3EA5"/>
    <w:rsid w:val="00CB4A51"/>
    <w:rsid w:val="00CB5C37"/>
    <w:rsid w:val="00CD0CC1"/>
    <w:rsid w:val="00CD4532"/>
    <w:rsid w:val="00CD47B0"/>
    <w:rsid w:val="00CE6104"/>
    <w:rsid w:val="00CE7918"/>
    <w:rsid w:val="00CF342C"/>
    <w:rsid w:val="00CF414E"/>
    <w:rsid w:val="00D06FC6"/>
    <w:rsid w:val="00D16163"/>
    <w:rsid w:val="00D252A6"/>
    <w:rsid w:val="00D4791A"/>
    <w:rsid w:val="00D65E20"/>
    <w:rsid w:val="00D711D1"/>
    <w:rsid w:val="00DB3FAD"/>
    <w:rsid w:val="00DB4303"/>
    <w:rsid w:val="00DD0DD4"/>
    <w:rsid w:val="00DF41C9"/>
    <w:rsid w:val="00E00526"/>
    <w:rsid w:val="00E601AF"/>
    <w:rsid w:val="00E61C09"/>
    <w:rsid w:val="00E677FE"/>
    <w:rsid w:val="00E90321"/>
    <w:rsid w:val="00EB3B58"/>
    <w:rsid w:val="00EC556B"/>
    <w:rsid w:val="00EC7359"/>
    <w:rsid w:val="00EE0241"/>
    <w:rsid w:val="00EE1DC3"/>
    <w:rsid w:val="00EE3054"/>
    <w:rsid w:val="00F00606"/>
    <w:rsid w:val="00F01256"/>
    <w:rsid w:val="00F0308A"/>
    <w:rsid w:val="00F37C2D"/>
    <w:rsid w:val="00F41FF5"/>
    <w:rsid w:val="00F437E4"/>
    <w:rsid w:val="00F443C0"/>
    <w:rsid w:val="00F76914"/>
    <w:rsid w:val="00F8194A"/>
    <w:rsid w:val="00FA30F8"/>
    <w:rsid w:val="00FB5368"/>
    <w:rsid w:val="00FC7475"/>
    <w:rsid w:val="00FE78A0"/>
    <w:rsid w:val="00FF2887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48D2CC"/>
  <w15:chartTrackingRefBased/>
  <w15:docId w15:val="{823B3A23-C686-422C-9BDF-028C1414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Mot-dise1">
    <w:name w:val="Mot-dièse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3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30F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4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4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meindefinanzen.gaz@ji.zh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GAS\AppData\Roaming\Microsoft\Templates\Liste%20de%20prix%20pour%20la%20lev&#233;e%20de%20fond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C8D68-1845-4259-884C-6FB9987A5D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29F7F8-C821-4110-A303-FA3E856EE61E}">
  <ds:schemaRefs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ab6d1c10-a186-47ab-af91-cdbff51004f3}" enabled="1" method="Standard" siteId="{a020d0ae-094a-4d44-b66c-ac3fe8e90c5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Liste de prix pour la levée de fonds.dotx</Template>
  <TotalTime>0</TotalTime>
  <Pages>2</Pages>
  <Words>143</Words>
  <Characters>908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Vogler</dc:creator>
  <cp:keywords/>
  <dc:description/>
  <cp:lastModifiedBy>Manuela Vogler</cp:lastModifiedBy>
  <cp:revision>12</cp:revision>
  <dcterms:created xsi:type="dcterms:W3CDTF">2026-02-19T08:19:00Z</dcterms:created>
  <dcterms:modified xsi:type="dcterms:W3CDTF">2026-03-31T06:16:00Z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